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A53046" w14:textId="77777777" w:rsidR="0021114D" w:rsidRPr="005779C6" w:rsidRDefault="0021114D" w:rsidP="00B520EE">
      <w:pPr>
        <w:spacing w:after="0" w:line="240" w:lineRule="auto"/>
        <w:jc w:val="center"/>
        <w:rPr>
          <w:rFonts w:ascii="Arial" w:eastAsia="Arial Unicode MS" w:hAnsi="Arial" w:cs="Arial"/>
          <w:b/>
          <w:color w:val="0F243E"/>
          <w:sz w:val="24"/>
          <w:szCs w:val="24"/>
          <w:lang w:eastAsia="es-ES"/>
        </w:rPr>
      </w:pPr>
    </w:p>
    <w:p w14:paraId="48AF5BF1" w14:textId="77777777" w:rsidR="0021114D" w:rsidRDefault="0021114D" w:rsidP="00B520EE">
      <w:pPr>
        <w:spacing w:after="0" w:line="240" w:lineRule="auto"/>
        <w:jc w:val="center"/>
        <w:rPr>
          <w:rFonts w:ascii="Arial" w:eastAsia="Arial Unicode MS" w:hAnsi="Arial" w:cs="Arial"/>
          <w:b/>
          <w:color w:val="0F243E"/>
          <w:sz w:val="24"/>
          <w:szCs w:val="24"/>
          <w:lang w:val="es-HN" w:eastAsia="es-ES"/>
        </w:rPr>
      </w:pPr>
    </w:p>
    <w:p w14:paraId="43F52DCB" w14:textId="1D9FC7CD" w:rsidR="005779C6" w:rsidRPr="005779C6" w:rsidRDefault="000F5D4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XX</w:t>
      </w:r>
      <w:r w:rsidR="005779C6"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de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XXXXX</w:t>
      </w:r>
      <w:r w:rsidR="00FF5524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del año </w:t>
      </w:r>
      <w:r w:rsidR="005779C6"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20</w:t>
      </w:r>
      <w:r w:rsidR="00883BCA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</w:t>
      </w:r>
    </w:p>
    <w:p w14:paraId="2FEAA04F" w14:textId="77777777" w:rsidR="005779C6" w:rsidRPr="005779C6" w:rsidRDefault="005779C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5714CF30" w14:textId="77777777" w:rsidR="005779C6" w:rsidRPr="005779C6" w:rsidRDefault="005779C6" w:rsidP="005779C6">
      <w:pPr>
        <w:spacing w:after="0" w:line="360" w:lineRule="auto"/>
        <w:jc w:val="center"/>
        <w:rPr>
          <w:rFonts w:ascii="Arial Unicode MS" w:eastAsia="Arial Unicode MS" w:hAnsi="Arial Unicode MS" w:cs="Arial Unicode MS"/>
          <w:b/>
          <w:color w:val="0F243E"/>
          <w:sz w:val="24"/>
          <w:szCs w:val="24"/>
          <w:lang w:val="es-HN" w:eastAsia="es-ES"/>
        </w:rPr>
      </w:pPr>
      <w:r w:rsidRPr="005779C6">
        <w:rPr>
          <w:rFonts w:ascii="Arial Unicode MS" w:eastAsia="Arial Unicode MS" w:hAnsi="Arial Unicode MS" w:cs="Arial Unicode MS"/>
          <w:b/>
          <w:color w:val="0F243E"/>
          <w:sz w:val="24"/>
          <w:szCs w:val="24"/>
          <w:lang w:val="es-HN" w:eastAsia="es-ES"/>
        </w:rPr>
        <w:t>DECLARACIÓN JURADA</w:t>
      </w:r>
    </w:p>
    <w:p w14:paraId="545D5222" w14:textId="77777777" w:rsidR="005779C6" w:rsidRPr="005779C6" w:rsidRDefault="005779C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4CB5EC45" w14:textId="28035BAE" w:rsidR="005779C6" w:rsidRPr="005779C6" w:rsidRDefault="005779C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Yo, </w:t>
      </w:r>
      <w:r w:rsidR="00C44D9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_____</w:t>
      </w:r>
      <w:r w:rsidR="007E24EF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Nombre completo</w:t>
      </w:r>
      <w:r w:rsidR="00C44D9B">
        <w:rPr>
          <w:rFonts w:ascii="Arial Unicode MS" w:eastAsia="Arial Unicode MS" w:hAnsi="Arial Unicode MS" w:cs="Arial Unicode MS"/>
          <w:b/>
          <w:color w:val="0F243E"/>
          <w:sz w:val="24"/>
          <w:szCs w:val="24"/>
          <w:u w:val="single"/>
          <w:lang w:val="es-HN" w:eastAsia="es-ES"/>
        </w:rPr>
        <w:t>______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,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hondureño (a), mayor de edad, </w:t>
      </w:r>
      <w:r w:rsidR="00EF1384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</w:t>
      </w:r>
      <w:r w:rsidR="00EF1384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estado civil (soltero/a, casado/a, unión libre</w:t>
      </w:r>
      <w:r w:rsidR="00D677C8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 xml:space="preserve">, </w:t>
      </w:r>
      <w:proofErr w:type="gramStart"/>
      <w:r w:rsidR="00D677C8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etc.</w:t>
      </w:r>
      <w:r w:rsidR="00EF1384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)</w:t>
      </w:r>
      <w:r w:rsidR="00EF1384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</w:t>
      </w:r>
      <w:proofErr w:type="gramEnd"/>
      <w:r w:rsidR="00EF1384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, con número de identidad </w:t>
      </w:r>
      <w:r w:rsidR="00C44D9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_____</w:t>
      </w:r>
      <w:r w:rsidR="00541F1F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XXXX-XXXX-XXXXX</w:t>
      </w:r>
      <w:r w:rsidR="006E1212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</w:t>
      </w:r>
      <w:r w:rsidR="00C44D9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, y con número de cuenta </w:t>
      </w:r>
      <w:r w:rsidR="00C44D9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</w:t>
      </w:r>
      <w:r w:rsidR="00CC64C4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XXXXXXXXXXXX</w:t>
      </w:r>
      <w:r w:rsidR="006E1212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</w:t>
      </w:r>
      <w:r w:rsidR="00C44D9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, estudiante de la Carrera de I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ngeniería </w:t>
      </w:r>
      <w:r w:rsidR="007E24EF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Eléctrica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Industrial, 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por este acto </w:t>
      </w:r>
      <w:r w:rsidRPr="007E24EF">
        <w:rPr>
          <w:rFonts w:ascii="Arial Unicode MS" w:eastAsia="Arial Unicode MS" w:hAnsi="Arial Unicode MS" w:cs="Arial Unicode MS"/>
          <w:b/>
          <w:color w:val="0F243E"/>
          <w:sz w:val="24"/>
          <w:szCs w:val="24"/>
          <w:lang w:val="es-HN" w:eastAsia="es-ES"/>
        </w:rPr>
        <w:t>DECLARO BAJO JURAMENTO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:</w:t>
      </w:r>
    </w:p>
    <w:p w14:paraId="46D4E6CC" w14:textId="746D7B5B" w:rsidR="00345386" w:rsidRPr="005779C6" w:rsidRDefault="005779C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1.-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ab/>
        <w:t xml:space="preserve">Que </w:t>
      </w:r>
      <w:r w:rsidR="00355F9F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____</w:t>
      </w:r>
      <w:r w:rsidR="00355F9F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 xml:space="preserve">Si o </w:t>
      </w:r>
      <w:r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No</w:t>
      </w:r>
      <w:r w:rsidR="00355F9F">
        <w:rPr>
          <w:rFonts w:ascii="Arial Unicode MS" w:eastAsia="Arial Unicode MS" w:hAnsi="Arial Unicode MS" w:cs="Arial Unicode MS"/>
          <w:b/>
          <w:color w:val="0F243E"/>
          <w:sz w:val="24"/>
          <w:szCs w:val="24"/>
          <w:u w:val="single"/>
          <w:lang w:val="es-HN" w:eastAsia="es-ES"/>
        </w:rPr>
        <w:t>____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</w:t>
      </w:r>
      <w:r w:rsidR="00487F48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padezco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con </w:t>
      </w:r>
      <w:r w:rsidR="00305267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al menos una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enfermedad de base</w:t>
      </w:r>
      <w:r w:rsidR="009B0CD0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, siendo</w:t>
      </w:r>
      <w:r w:rsidR="00305267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: ___</w:t>
      </w:r>
      <w:r w:rsidR="00487F48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_______</w:t>
      </w:r>
      <w:r w:rsidR="00487F48" w:rsidRPr="00BF56D7">
        <w:rPr>
          <w:rFonts w:ascii="Arial Unicode MS" w:eastAsia="Arial Unicode MS" w:hAnsi="Arial Unicode MS" w:cs="Arial Unicode MS"/>
          <w:b/>
          <w:i/>
          <w:color w:val="0F243E"/>
          <w:sz w:val="24"/>
          <w:szCs w:val="24"/>
          <w:u w:val="single"/>
          <w:lang w:val="es-HN" w:eastAsia="es-ES"/>
        </w:rPr>
        <w:t>Nombre de la enfermedad o enfermedades</w:t>
      </w:r>
      <w:r w:rsidR="00305267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_____________________________________________________</w:t>
      </w:r>
    </w:p>
    <w:p w14:paraId="672AF0B8" w14:textId="705C026B" w:rsidR="005779C6" w:rsidRPr="005779C6" w:rsidRDefault="005779C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2.- 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ab/>
        <w:t>Que al momento de firmar esta d</w:t>
      </w:r>
      <w:r w:rsidR="009B0CD0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eclaración me encuentro con 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salud óptima para ingresar al proceso de Práctica Profesional Supervisada.</w:t>
      </w:r>
    </w:p>
    <w:p w14:paraId="7561A885" w14:textId="39545A22" w:rsidR="005779C6" w:rsidRPr="005779C6" w:rsidRDefault="0034538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3.-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ab/>
        <w:t xml:space="preserve">Que conozco </w:t>
      </w:r>
      <w:r w:rsidR="005779C6"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y cumpliré </w:t>
      </w:r>
      <w:r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con </w:t>
      </w:r>
      <w:r w:rsidR="005779C6"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los protocolos de bioseguridad recomendados por el Gobierno de la República, la UNAH y demás organizaciones nacionales e internacionales</w:t>
      </w:r>
      <w:r w:rsidR="00960EF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, para hacer </w:t>
      </w:r>
      <w:r w:rsidR="00960EFB"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frente a la pandemia de C</w:t>
      </w:r>
      <w:r w:rsidR="00960EF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OVID</w:t>
      </w:r>
      <w:r w:rsidR="00960EFB"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-19</w:t>
      </w:r>
      <w:r w:rsidR="005779C6"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. </w:t>
      </w:r>
    </w:p>
    <w:p w14:paraId="3E8AE2D0" w14:textId="77777777" w:rsidR="005779C6" w:rsidRPr="005779C6" w:rsidRDefault="005779C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</w:p>
    <w:p w14:paraId="712C2000" w14:textId="63EAF9F4" w:rsidR="005779C6" w:rsidRDefault="005779C6" w:rsidP="005779C6">
      <w:pPr>
        <w:spacing w:after="0" w:line="360" w:lineRule="auto"/>
        <w:jc w:val="both"/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</w:pP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Tegucigalpa, Municipio del Distrito Central, a los </w:t>
      </w:r>
      <w:r w:rsidR="000279F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_________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días del mes de </w:t>
      </w:r>
      <w:r w:rsidR="000279FB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__________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 xml:space="preserve"> del año </w:t>
      </w:r>
      <w:r w:rsidR="00883BCA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202</w:t>
      </w:r>
      <w:r w:rsidR="000F5D4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2</w:t>
      </w:r>
      <w:r w:rsidRPr="005779C6">
        <w:rPr>
          <w:rFonts w:ascii="Arial Unicode MS" w:eastAsia="Arial Unicode MS" w:hAnsi="Arial Unicode MS" w:cs="Arial Unicode MS"/>
          <w:color w:val="0F243E"/>
          <w:sz w:val="24"/>
          <w:szCs w:val="24"/>
          <w:lang w:val="es-HN" w:eastAsia="es-ES"/>
        </w:rPr>
        <w:t>.</w:t>
      </w:r>
    </w:p>
    <w:p w14:paraId="6B8A76F5" w14:textId="77777777" w:rsidR="00434C2E" w:rsidRDefault="00434C2E" w:rsidP="00434C2E">
      <w:pPr>
        <w:spacing w:after="0" w:line="240" w:lineRule="auto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</w:p>
    <w:p w14:paraId="44D4830E" w14:textId="2D5A239C" w:rsidR="005779C6" w:rsidRDefault="00434C2E" w:rsidP="00434C2E">
      <w:pPr>
        <w:spacing w:after="0" w:line="240" w:lineRule="auto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  <w:r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 xml:space="preserve">Nombre completo: </w:t>
      </w:r>
      <w:r w:rsidR="005779C6" w:rsidRPr="00434C2E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__</w:t>
      </w:r>
      <w:r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________________________</w:t>
      </w:r>
      <w:r w:rsidR="005779C6" w:rsidRPr="00434C2E"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____________</w:t>
      </w:r>
    </w:p>
    <w:p w14:paraId="7614D33D" w14:textId="77777777" w:rsidR="00434C2E" w:rsidRPr="00434C2E" w:rsidRDefault="00434C2E" w:rsidP="00434C2E">
      <w:pPr>
        <w:spacing w:after="0" w:line="240" w:lineRule="auto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</w:p>
    <w:p w14:paraId="27B48F06" w14:textId="7EFB8270" w:rsidR="005779C6" w:rsidRPr="00434C2E" w:rsidRDefault="00434C2E" w:rsidP="00434C2E">
      <w:pPr>
        <w:spacing w:after="0" w:line="240" w:lineRule="auto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  <w:r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  <w:t>Firma: ______________________________</w:t>
      </w:r>
    </w:p>
    <w:p w14:paraId="2625E0C3" w14:textId="11C811A7" w:rsidR="00F8163E" w:rsidRPr="00A656D6" w:rsidRDefault="00F8163E" w:rsidP="00496A09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F243E"/>
          <w:sz w:val="24"/>
          <w:szCs w:val="24"/>
          <w:lang w:val="es-HN" w:eastAsia="es-ES"/>
        </w:rPr>
      </w:pPr>
      <w:bookmarkStart w:id="0" w:name="_GoBack"/>
      <w:bookmarkEnd w:id="0"/>
    </w:p>
    <w:sectPr w:rsidR="00F8163E" w:rsidRPr="00A656D6" w:rsidSect="00CD1822">
      <w:headerReference w:type="default" r:id="rId8"/>
      <w:footerReference w:type="default" r:id="rId9"/>
      <w:pgSz w:w="12242" w:h="15842" w:code="1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46ABC" w14:textId="77777777" w:rsidR="00514066" w:rsidRDefault="00514066" w:rsidP="00474875">
      <w:r>
        <w:separator/>
      </w:r>
    </w:p>
  </w:endnote>
  <w:endnote w:type="continuationSeparator" w:id="0">
    <w:p w14:paraId="34D89750" w14:textId="77777777" w:rsidR="00514066" w:rsidRDefault="00514066" w:rsidP="0047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5FB67" w14:textId="77777777" w:rsidR="00C55E5C" w:rsidRDefault="00C55E5C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20"/>
      </w:rPr>
    </w:pPr>
  </w:p>
  <w:p w14:paraId="59DA44A1" w14:textId="77777777" w:rsidR="00BC4112" w:rsidRDefault="00C47E87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20"/>
      </w:rPr>
    </w:pPr>
    <w:r>
      <w:rPr>
        <w:rFonts w:ascii="HelveticaNeueLT Std" w:hAnsi="HelveticaNeueLT Std"/>
        <w:b/>
        <w:i/>
        <w:color w:val="1F497D"/>
        <w:sz w:val="20"/>
      </w:rPr>
      <w:t>“</w:t>
    </w:r>
    <w:r w:rsidR="00BC4112">
      <w:rPr>
        <w:rFonts w:ascii="HelveticaNeueLT Std" w:hAnsi="HelveticaNeueLT Std"/>
        <w:b/>
        <w:i/>
        <w:color w:val="1F497D"/>
        <w:sz w:val="20"/>
      </w:rPr>
      <w:t>La Educación es la Primera Necesidad de la República”</w:t>
    </w:r>
  </w:p>
  <w:p w14:paraId="2587C6C2" w14:textId="77777777" w:rsidR="00C55E5C" w:rsidRDefault="00C55E5C" w:rsidP="00BC4112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i/>
        <w:color w:val="1F497D"/>
        <w:sz w:val="18"/>
      </w:rPr>
    </w:pPr>
  </w:p>
  <w:p w14:paraId="64E0B406" w14:textId="77777777" w:rsidR="00C55E5C" w:rsidRPr="00C55E5C" w:rsidRDefault="00C55E5C" w:rsidP="00C55E5C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Arial Narrow" w:hAnsi="Arial Narrow"/>
        <w:b/>
        <w:i/>
        <w:color w:val="1F497D"/>
        <w:sz w:val="16"/>
        <w:szCs w:val="16"/>
      </w:rPr>
    </w:pPr>
    <w:r w:rsidRPr="00C55E5C">
      <w:rPr>
        <w:rFonts w:ascii="Arial Narrow" w:hAnsi="Arial Narrow"/>
        <w:b/>
        <w:i/>
        <w:color w:val="1F497D"/>
        <w:sz w:val="16"/>
        <w:szCs w:val="16"/>
      </w:rPr>
      <w:t xml:space="preserve">Universidad Nacional Autónoma de Honduras   /   CIUDAD UNIVERSITARIA   / Tegucigalpa M.D.C.  </w:t>
    </w:r>
    <w:r w:rsidR="00C47E87" w:rsidRPr="00C55E5C">
      <w:rPr>
        <w:rFonts w:ascii="Arial Narrow" w:hAnsi="Arial Narrow"/>
        <w:b/>
        <w:i/>
        <w:color w:val="1F497D"/>
        <w:sz w:val="16"/>
        <w:szCs w:val="16"/>
      </w:rPr>
      <w:t>/ www.unah.edu.hn</w:t>
    </w:r>
  </w:p>
  <w:p w14:paraId="1B674930" w14:textId="77777777" w:rsidR="00F76496" w:rsidRPr="00BC4112" w:rsidRDefault="00C55E5C" w:rsidP="00C55E5C">
    <w:pPr>
      <w:pStyle w:val="Piedepgina"/>
      <w:tabs>
        <w:tab w:val="clear" w:pos="8838"/>
      </w:tabs>
      <w:rPr>
        <w:rFonts w:ascii="HelveticaNeueLT Std" w:hAnsi="HelveticaNeueLT Std"/>
        <w:b/>
        <w:i/>
        <w:sz w:val="24"/>
        <w:szCs w:val="24"/>
      </w:rPr>
    </w:pPr>
    <w:r>
      <w:rPr>
        <w:rFonts w:ascii="HelveticaNeueLT Std" w:hAnsi="HelveticaNeueLT Std"/>
        <w:b/>
        <w:i/>
        <w:sz w:val="24"/>
        <w:szCs w:val="24"/>
      </w:rPr>
      <w:tab/>
    </w:r>
    <w:r>
      <w:rPr>
        <w:rFonts w:ascii="HelveticaNeueLT Std" w:hAnsi="HelveticaNeueLT Std"/>
        <w:b/>
        <w:i/>
        <w:sz w:val="24"/>
        <w:szCs w:val="24"/>
      </w:rPr>
      <w:tab/>
    </w:r>
  </w:p>
  <w:p w14:paraId="646F6557" w14:textId="77777777" w:rsidR="00F76496" w:rsidRDefault="00F76496">
    <w:pPr>
      <w:pStyle w:val="Piedepgina"/>
    </w:pPr>
  </w:p>
  <w:p w14:paraId="208FAF92" w14:textId="77777777" w:rsidR="00914D7B" w:rsidRDefault="00914D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9282A" w14:textId="77777777" w:rsidR="00514066" w:rsidRDefault="00514066" w:rsidP="00474875">
      <w:r>
        <w:separator/>
      </w:r>
    </w:p>
  </w:footnote>
  <w:footnote w:type="continuationSeparator" w:id="0">
    <w:p w14:paraId="0DD5BA92" w14:textId="77777777" w:rsidR="00514066" w:rsidRDefault="00514066" w:rsidP="0047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EA86D" w14:textId="670B4008" w:rsidR="00811C08" w:rsidRDefault="0021114D" w:rsidP="00811C08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  <w:r>
      <w:rPr>
        <w:rFonts w:ascii="HelveticaNeueLT Std" w:hAnsi="HelveticaNeueLT Std"/>
        <w:b/>
        <w:noProof/>
        <w:color w:val="1F497D"/>
        <w:sz w:val="20"/>
        <w:lang w:val="en-US"/>
      </w:rPr>
      <w:drawing>
        <wp:anchor distT="0" distB="0" distL="114300" distR="114300" simplePos="0" relativeHeight="251661312" behindDoc="0" locked="0" layoutInCell="1" allowOverlap="1" wp14:anchorId="43E8B7C1" wp14:editId="286F96C8">
          <wp:simplePos x="0" y="0"/>
          <wp:positionH relativeFrom="column">
            <wp:posOffset>2176145</wp:posOffset>
          </wp:positionH>
          <wp:positionV relativeFrom="paragraph">
            <wp:posOffset>-260614</wp:posOffset>
          </wp:positionV>
          <wp:extent cx="1250831" cy="1250831"/>
          <wp:effectExtent l="0" t="0" r="6985" b="6985"/>
          <wp:wrapNone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IEI-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831" cy="1250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55E2701F" wp14:editId="4DA987E2">
          <wp:simplePos x="0" y="0"/>
          <wp:positionH relativeFrom="column">
            <wp:posOffset>-821499</wp:posOffset>
          </wp:positionH>
          <wp:positionV relativeFrom="paragraph">
            <wp:posOffset>-363580</wp:posOffset>
          </wp:positionV>
          <wp:extent cx="2347200" cy="147960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NAH-version-horizont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147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AB5FC1" wp14:editId="77ECCCD1">
              <wp:simplePos x="0" y="0"/>
              <wp:positionH relativeFrom="column">
                <wp:posOffset>-821343</wp:posOffset>
              </wp:positionH>
              <wp:positionV relativeFrom="paragraph">
                <wp:posOffset>-415709</wp:posOffset>
              </wp:positionV>
              <wp:extent cx="2406770" cy="1595886"/>
              <wp:effectExtent l="0" t="0" r="0" b="444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6770" cy="159588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A5F8D9C" id="Rectangle 5" o:spid="_x0000_s1026" style="position:absolute;margin-left:-64.65pt;margin-top:-32.75pt;width:189.5pt;height:12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" fillcolor="white [3212]" stroked="f" strokeweight="1pt"/>
          </w:pict>
        </mc:Fallback>
      </mc:AlternateContent>
    </w:r>
    <w:r w:rsidR="00E01339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00D39B3B" wp14:editId="02C95B97">
          <wp:simplePos x="0" y="0"/>
          <wp:positionH relativeFrom="column">
            <wp:posOffset>-1013460</wp:posOffset>
          </wp:positionH>
          <wp:positionV relativeFrom="paragraph">
            <wp:posOffset>-701675</wp:posOffset>
          </wp:positionV>
          <wp:extent cx="7772400" cy="12963525"/>
          <wp:effectExtent l="0" t="0" r="0" b="9525"/>
          <wp:wrapNone/>
          <wp:docPr id="3" name="Bild 1" descr="Macintosh HD:Users:Disking:Desktop:papel memebret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Macintosh HD:Users:Disking:Desktop:papel memebreta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9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C08">
      <w:rPr>
        <w:rFonts w:ascii="HelveticaNeueLT Std" w:hAnsi="HelveticaNeueLT Std"/>
        <w:b/>
        <w:color w:val="1F497D"/>
        <w:sz w:val="20"/>
      </w:rPr>
      <w:t xml:space="preserve">                  </w:t>
    </w:r>
  </w:p>
  <w:p w14:paraId="029050C4" w14:textId="034FD65C" w:rsidR="00811C08" w:rsidRDefault="00811C08" w:rsidP="00811C08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</w:p>
  <w:p w14:paraId="757729A5" w14:textId="47537062" w:rsidR="00811C08" w:rsidRDefault="00811C08" w:rsidP="00811C08">
    <w:pPr>
      <w:pStyle w:val="Encabezado"/>
      <w:tabs>
        <w:tab w:val="clear" w:pos="4419"/>
        <w:tab w:val="clear" w:pos="8838"/>
        <w:tab w:val="left" w:pos="2565"/>
      </w:tabs>
      <w:rPr>
        <w:rFonts w:ascii="HelveticaNeueLT Std" w:hAnsi="HelveticaNeueLT Std"/>
        <w:b/>
        <w:color w:val="1F497D"/>
        <w:sz w:val="20"/>
      </w:rPr>
    </w:pPr>
    <w:r>
      <w:rPr>
        <w:rFonts w:ascii="HelveticaNeueLT Std" w:hAnsi="HelveticaNeueLT Std"/>
        <w:b/>
        <w:color w:val="1F497D"/>
        <w:sz w:val="20"/>
      </w:rPr>
      <w:t xml:space="preserve">                                                                                                            </w:t>
    </w:r>
  </w:p>
  <w:p w14:paraId="778592DB" w14:textId="44BD4230" w:rsidR="00811C08" w:rsidRDefault="006E10DB" w:rsidP="00811C08">
    <w:pPr>
      <w:pStyle w:val="Encabezado"/>
      <w:tabs>
        <w:tab w:val="clear" w:pos="4419"/>
        <w:tab w:val="clear" w:pos="8838"/>
        <w:tab w:val="left" w:pos="2565"/>
      </w:tabs>
      <w:rPr>
        <w:rFonts w:ascii="HelveticaNeueLT Std" w:hAnsi="HelveticaNeueLT Std"/>
        <w:b/>
        <w:color w:val="1F497D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7" behindDoc="0" locked="0" layoutInCell="1" allowOverlap="1" wp14:anchorId="7568DB22" wp14:editId="0D6E81E0">
              <wp:simplePos x="0" y="0"/>
              <wp:positionH relativeFrom="column">
                <wp:posOffset>3638406</wp:posOffset>
              </wp:positionH>
              <wp:positionV relativeFrom="paragraph">
                <wp:posOffset>120362</wp:posOffset>
              </wp:positionV>
              <wp:extent cx="2763831" cy="753110"/>
              <wp:effectExtent l="0" t="0" r="0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63831" cy="753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EB24" w14:textId="77777777" w:rsidR="00E01339" w:rsidRPr="006E10DB" w:rsidRDefault="00887F6D" w:rsidP="00E56D8F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Tel: (504) 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2216-5155</w:t>
                          </w:r>
                        </w:p>
                        <w:p w14:paraId="4AE7CA59" w14:textId="77777777" w:rsidR="00881DD0" w:rsidRPr="006E10DB" w:rsidRDefault="00881DD0" w:rsidP="00E56D8F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Planta: (504)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2216-6100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Ext. </w:t>
                          </w:r>
                          <w:r w:rsidR="00E01339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100601</w:t>
                          </w:r>
                        </w:p>
                        <w:p w14:paraId="394AA55A" w14:textId="799E3ADE" w:rsidR="00881DD0" w:rsidRPr="006E10DB" w:rsidRDefault="00881DD0" w:rsidP="00E01339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Edificio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B-2,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2do.</w:t>
                          </w: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</w:t>
                          </w:r>
                          <w:r w:rsidR="00185CFC"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Piso</w:t>
                          </w:r>
                        </w:p>
                        <w:p w14:paraId="46455068" w14:textId="2E5CEB8D" w:rsidR="006E10DB" w:rsidRDefault="006E10DB" w:rsidP="00E01339">
                          <w:pPr>
                            <w:pStyle w:val="Sinespaciado"/>
                            <w:jc w:val="right"/>
                            <w:rPr>
                              <w:rFonts w:ascii="HelveticaNeueLT Std" w:hAnsi="HelveticaNeueLT Std"/>
                              <w:b/>
                              <w:color w:val="1F497D"/>
                              <w:sz w:val="24"/>
                              <w:szCs w:val="24"/>
                            </w:rPr>
                          </w:pPr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Ciudad Universitaria, </w:t>
                          </w:r>
                          <w:proofErr w:type="spellStart"/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6E10DB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. Suyapa, Tegucigalpa M.D.C</w:t>
                          </w:r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FB6528C" w14:textId="77777777" w:rsidR="00881DD0" w:rsidRDefault="00881DD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68DB22" id="Rectangle 3" o:spid="_x0000_s1026" style="position:absolute;margin-left:286.5pt;margin-top:9.5pt;width:217.6pt;height:59.3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" stroked="f">
              <v:textbox>
                <w:txbxContent>
                  <w:p w14:paraId="7936EB24" w14:textId="77777777" w:rsidR="00E01339" w:rsidRPr="006E10DB" w:rsidRDefault="00887F6D" w:rsidP="00E56D8F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Tel: (504) 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2216-5155</w:t>
                    </w:r>
                  </w:p>
                  <w:p w14:paraId="4AE7CA59" w14:textId="77777777" w:rsidR="00881DD0" w:rsidRPr="006E10DB" w:rsidRDefault="00881DD0" w:rsidP="00E56D8F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Planta: (504)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2216-6100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Ext. </w:t>
                    </w:r>
                    <w:r w:rsidR="00E01339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100601</w:t>
                    </w:r>
                  </w:p>
                  <w:p w14:paraId="394AA55A" w14:textId="799E3ADE" w:rsidR="00881DD0" w:rsidRPr="006E10DB" w:rsidRDefault="00881DD0" w:rsidP="00E01339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Edificio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B-2,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2do.</w:t>
                    </w: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</w:t>
                    </w:r>
                    <w:r w:rsidR="00185CFC"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Piso</w:t>
                    </w:r>
                  </w:p>
                  <w:p w14:paraId="46455068" w14:textId="2E5CEB8D" w:rsidR="006E10DB" w:rsidRDefault="006E10DB" w:rsidP="00E01339">
                    <w:pPr>
                      <w:pStyle w:val="Sinespaciado"/>
                      <w:jc w:val="right"/>
                      <w:rPr>
                        <w:rFonts w:ascii="HelveticaNeueLT Std" w:hAnsi="HelveticaNeueLT Std"/>
                        <w:b/>
                        <w:color w:val="1F497D"/>
                        <w:sz w:val="24"/>
                        <w:szCs w:val="24"/>
                      </w:rPr>
                    </w:pPr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Ciudad Universitaria, </w:t>
                    </w:r>
                    <w:proofErr w:type="spellStart"/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Blvd</w:t>
                    </w:r>
                    <w:proofErr w:type="spellEnd"/>
                    <w:r w:rsidRPr="006E10DB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. Suyapa, Tegucigalpa M.D.C</w:t>
                    </w:r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.</w:t>
                    </w:r>
                  </w:p>
                  <w:p w14:paraId="7FB6528C" w14:textId="77777777" w:rsidR="00881DD0" w:rsidRDefault="00881DD0"/>
                </w:txbxContent>
              </v:textbox>
            </v:rect>
          </w:pict>
        </mc:Fallback>
      </mc:AlternateContent>
    </w:r>
    <w:r w:rsidR="00811C08">
      <w:rPr>
        <w:rFonts w:ascii="HelveticaNeueLT Std" w:hAnsi="HelveticaNeueLT Std"/>
        <w:b/>
        <w:color w:val="1F497D"/>
        <w:sz w:val="20"/>
      </w:rPr>
      <w:t xml:space="preserve">        </w:t>
    </w:r>
  </w:p>
  <w:p w14:paraId="5A5FCC53" w14:textId="78234A56" w:rsidR="00496FC9" w:rsidRDefault="008B12F2" w:rsidP="0021114D">
    <w:pPr>
      <w:pStyle w:val="Encabezado"/>
      <w:tabs>
        <w:tab w:val="clear" w:pos="4419"/>
        <w:tab w:val="clear" w:pos="8838"/>
        <w:tab w:val="left" w:pos="842"/>
      </w:tabs>
      <w:spacing w:line="276" w:lineRule="auto"/>
      <w:rPr>
        <w:rFonts w:ascii="HelveticaNeueLT Std" w:hAnsi="HelveticaNeueLT Std"/>
        <w:b/>
        <w:color w:val="1F497D"/>
        <w:sz w:val="24"/>
        <w:szCs w:val="24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</w:t>
    </w:r>
    <w:r w:rsidR="0021114D">
      <w:rPr>
        <w:rFonts w:ascii="HelveticaNeueLT Std" w:hAnsi="HelveticaNeueLT Std"/>
        <w:b/>
        <w:color w:val="1F497D"/>
        <w:sz w:val="24"/>
        <w:szCs w:val="24"/>
      </w:rPr>
      <w:tab/>
    </w:r>
  </w:p>
  <w:p w14:paraId="0A53BE88" w14:textId="77777777" w:rsidR="00E56D8F" w:rsidRPr="00E56D8F" w:rsidRDefault="00DF5F0F" w:rsidP="00E56D8F">
    <w:pPr>
      <w:pStyle w:val="Encabezado"/>
      <w:tabs>
        <w:tab w:val="clear" w:pos="4419"/>
        <w:tab w:val="clear" w:pos="8838"/>
        <w:tab w:val="left" w:pos="2565"/>
      </w:tabs>
      <w:spacing w:line="276" w:lineRule="auto"/>
      <w:rPr>
        <w:rFonts w:ascii="Cambria" w:eastAsia="Times New Roman" w:hAnsi="Cambria"/>
        <w:b/>
        <w:color w:val="1F497D"/>
        <w:sz w:val="10"/>
        <w:szCs w:val="28"/>
        <w:lang w:val="es-ES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</w:t>
    </w:r>
    <w:r w:rsidR="00CC0C87">
      <w:rPr>
        <w:rFonts w:ascii="HelveticaNeueLT Std" w:hAnsi="HelveticaNeueLT Std"/>
        <w:b/>
        <w:color w:val="1F497D"/>
        <w:sz w:val="24"/>
        <w:szCs w:val="24"/>
      </w:rPr>
      <w:t xml:space="preserve"> </w:t>
    </w:r>
  </w:p>
  <w:p w14:paraId="49C13016" w14:textId="77777777" w:rsidR="008F6F67" w:rsidRDefault="00887F6D" w:rsidP="008B12F2">
    <w:pPr>
      <w:pStyle w:val="Encabezado"/>
      <w:tabs>
        <w:tab w:val="clear" w:pos="4419"/>
        <w:tab w:val="clear" w:pos="8838"/>
        <w:tab w:val="left" w:pos="2565"/>
      </w:tabs>
      <w:spacing w:line="276" w:lineRule="auto"/>
      <w:rPr>
        <w:rFonts w:ascii="HelveticaNeueLT Std" w:hAnsi="HelveticaNeueLT Std"/>
        <w:b/>
        <w:color w:val="1F497D"/>
        <w:sz w:val="16"/>
        <w:szCs w:val="16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           </w:t>
    </w:r>
    <w:r w:rsidR="008F6F67">
      <w:rPr>
        <w:rFonts w:ascii="HelveticaNeueLT Std" w:hAnsi="HelveticaNeueLT Std"/>
        <w:b/>
        <w:color w:val="1F497D"/>
        <w:sz w:val="24"/>
        <w:szCs w:val="24"/>
      </w:rPr>
      <w:t xml:space="preserve">                                          </w:t>
    </w:r>
    <w:r w:rsidR="008B12F2">
      <w:rPr>
        <w:rFonts w:ascii="HelveticaNeueLT Std" w:hAnsi="HelveticaNeueLT Std"/>
        <w:b/>
        <w:color w:val="1F497D"/>
        <w:sz w:val="24"/>
        <w:szCs w:val="24"/>
      </w:rPr>
      <w:t xml:space="preserve">                             </w:t>
    </w:r>
    <w:r w:rsidR="008F6F67">
      <w:rPr>
        <w:rFonts w:ascii="HelveticaNeueLT Std" w:hAnsi="HelveticaNeueLT Std"/>
        <w:b/>
        <w:color w:val="1F497D"/>
        <w:sz w:val="24"/>
        <w:szCs w:val="24"/>
      </w:rPr>
      <w:t xml:space="preserve"> </w:t>
    </w:r>
  </w:p>
  <w:p w14:paraId="135E9D2D" w14:textId="3DC54681" w:rsidR="00244A48" w:rsidRDefault="006E10DB" w:rsidP="006E10DB">
    <w:pPr>
      <w:pStyle w:val="Encabezado"/>
      <w:tabs>
        <w:tab w:val="clear" w:pos="4419"/>
        <w:tab w:val="clear" w:pos="8838"/>
        <w:tab w:val="left" w:pos="6072"/>
      </w:tabs>
      <w:spacing w:line="276" w:lineRule="aut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206CC"/>
    <w:multiLevelType w:val="hybridMultilevel"/>
    <w:tmpl w:val="C0FAF044"/>
    <w:lvl w:ilvl="0" w:tplc="EB56E3F8">
      <w:start w:val="1"/>
      <w:numFmt w:val="decimal"/>
      <w:lvlText w:val="%1."/>
      <w:lvlJc w:val="left"/>
      <w:pPr>
        <w:ind w:left="1838" w:hanging="420"/>
      </w:pPr>
      <w:rPr>
        <w:rFonts w:ascii="Calibri" w:eastAsia="Times New Roman" w:hAnsi="Calibri" w:cs="Times New Roman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004FB"/>
    <w:multiLevelType w:val="hybridMultilevel"/>
    <w:tmpl w:val="D62E1A16"/>
    <w:lvl w:ilvl="0" w:tplc="9E1ABE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923FF"/>
    <w:multiLevelType w:val="hybridMultilevel"/>
    <w:tmpl w:val="F8742050"/>
    <w:lvl w:ilvl="0" w:tplc="CE8661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779BF"/>
    <w:multiLevelType w:val="hybridMultilevel"/>
    <w:tmpl w:val="48D81160"/>
    <w:lvl w:ilvl="0" w:tplc="35847E2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26BEC"/>
    <w:multiLevelType w:val="hybridMultilevel"/>
    <w:tmpl w:val="3D6A7B2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31AB0"/>
    <w:multiLevelType w:val="hybridMultilevel"/>
    <w:tmpl w:val="C2640CEC"/>
    <w:lvl w:ilvl="0" w:tplc="1A7414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5D0F74"/>
    <w:multiLevelType w:val="hybridMultilevel"/>
    <w:tmpl w:val="0AC68976"/>
    <w:lvl w:ilvl="0" w:tplc="4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81C23"/>
    <w:multiLevelType w:val="hybridMultilevel"/>
    <w:tmpl w:val="26B06FE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73A14A4B"/>
    <w:multiLevelType w:val="hybridMultilevel"/>
    <w:tmpl w:val="C0FAF044"/>
    <w:lvl w:ilvl="0" w:tplc="EB56E3F8">
      <w:start w:val="1"/>
      <w:numFmt w:val="decimal"/>
      <w:lvlText w:val="%1."/>
      <w:lvlJc w:val="left"/>
      <w:pPr>
        <w:ind w:left="1838" w:hanging="420"/>
      </w:pPr>
      <w:rPr>
        <w:rFonts w:ascii="Calibri" w:eastAsia="Times New Roman" w:hAnsi="Calibri" w:cs="Times New Roman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6A"/>
    <w:rsid w:val="000024E6"/>
    <w:rsid w:val="000027D6"/>
    <w:rsid w:val="000114DF"/>
    <w:rsid w:val="00014E18"/>
    <w:rsid w:val="00015632"/>
    <w:rsid w:val="00015985"/>
    <w:rsid w:val="00015FEE"/>
    <w:rsid w:val="00017BCB"/>
    <w:rsid w:val="00022771"/>
    <w:rsid w:val="000247C1"/>
    <w:rsid w:val="0002596D"/>
    <w:rsid w:val="000259E9"/>
    <w:rsid w:val="000279FB"/>
    <w:rsid w:val="00030D95"/>
    <w:rsid w:val="00035922"/>
    <w:rsid w:val="00040585"/>
    <w:rsid w:val="0004098D"/>
    <w:rsid w:val="00041399"/>
    <w:rsid w:val="000423DB"/>
    <w:rsid w:val="000426B2"/>
    <w:rsid w:val="00045DA5"/>
    <w:rsid w:val="00046141"/>
    <w:rsid w:val="0004619C"/>
    <w:rsid w:val="00046AA8"/>
    <w:rsid w:val="00050455"/>
    <w:rsid w:val="000559C1"/>
    <w:rsid w:val="0005648D"/>
    <w:rsid w:val="000565EC"/>
    <w:rsid w:val="000610E8"/>
    <w:rsid w:val="00062A55"/>
    <w:rsid w:val="000735DE"/>
    <w:rsid w:val="00075F77"/>
    <w:rsid w:val="00076AF4"/>
    <w:rsid w:val="00084375"/>
    <w:rsid w:val="000848E4"/>
    <w:rsid w:val="000874FD"/>
    <w:rsid w:val="0009199E"/>
    <w:rsid w:val="00094177"/>
    <w:rsid w:val="000A03A9"/>
    <w:rsid w:val="000A0A0B"/>
    <w:rsid w:val="000A15C9"/>
    <w:rsid w:val="000A283D"/>
    <w:rsid w:val="000A4372"/>
    <w:rsid w:val="000A43B5"/>
    <w:rsid w:val="000A554E"/>
    <w:rsid w:val="000A7BC3"/>
    <w:rsid w:val="000B09F7"/>
    <w:rsid w:val="000B202B"/>
    <w:rsid w:val="000B33A2"/>
    <w:rsid w:val="000B43F3"/>
    <w:rsid w:val="000B7950"/>
    <w:rsid w:val="000C3F15"/>
    <w:rsid w:val="000C40A4"/>
    <w:rsid w:val="000D3304"/>
    <w:rsid w:val="000D38DE"/>
    <w:rsid w:val="000D7624"/>
    <w:rsid w:val="000E06D6"/>
    <w:rsid w:val="000E12FE"/>
    <w:rsid w:val="000E161F"/>
    <w:rsid w:val="000E18E6"/>
    <w:rsid w:val="000E1A0F"/>
    <w:rsid w:val="000E3665"/>
    <w:rsid w:val="000E576E"/>
    <w:rsid w:val="000E5D63"/>
    <w:rsid w:val="000E5F5A"/>
    <w:rsid w:val="000E683F"/>
    <w:rsid w:val="000E6957"/>
    <w:rsid w:val="000E7B16"/>
    <w:rsid w:val="000E7ED4"/>
    <w:rsid w:val="000F4C6C"/>
    <w:rsid w:val="000F5D46"/>
    <w:rsid w:val="000F67E2"/>
    <w:rsid w:val="00102098"/>
    <w:rsid w:val="00103161"/>
    <w:rsid w:val="00103604"/>
    <w:rsid w:val="0010444D"/>
    <w:rsid w:val="00104974"/>
    <w:rsid w:val="00104DDF"/>
    <w:rsid w:val="00105E40"/>
    <w:rsid w:val="0011287D"/>
    <w:rsid w:val="00113D5B"/>
    <w:rsid w:val="00114B29"/>
    <w:rsid w:val="001155F4"/>
    <w:rsid w:val="001157BC"/>
    <w:rsid w:val="001173A1"/>
    <w:rsid w:val="001223DF"/>
    <w:rsid w:val="001227F7"/>
    <w:rsid w:val="001241AA"/>
    <w:rsid w:val="0012472D"/>
    <w:rsid w:val="0012491C"/>
    <w:rsid w:val="00124D37"/>
    <w:rsid w:val="0012553E"/>
    <w:rsid w:val="00125E78"/>
    <w:rsid w:val="00127430"/>
    <w:rsid w:val="00127D40"/>
    <w:rsid w:val="00127F4B"/>
    <w:rsid w:val="001320EB"/>
    <w:rsid w:val="00132E81"/>
    <w:rsid w:val="001361D3"/>
    <w:rsid w:val="00136484"/>
    <w:rsid w:val="00142A98"/>
    <w:rsid w:val="00142B64"/>
    <w:rsid w:val="0014717D"/>
    <w:rsid w:val="001503FF"/>
    <w:rsid w:val="00150508"/>
    <w:rsid w:val="0015289F"/>
    <w:rsid w:val="001537F2"/>
    <w:rsid w:val="00154D44"/>
    <w:rsid w:val="00155A26"/>
    <w:rsid w:val="00155E23"/>
    <w:rsid w:val="0016007C"/>
    <w:rsid w:val="001618E6"/>
    <w:rsid w:val="001638BC"/>
    <w:rsid w:val="001642D6"/>
    <w:rsid w:val="00172631"/>
    <w:rsid w:val="00180F0D"/>
    <w:rsid w:val="0018155E"/>
    <w:rsid w:val="001818A7"/>
    <w:rsid w:val="0018229D"/>
    <w:rsid w:val="00183CDD"/>
    <w:rsid w:val="00185CFC"/>
    <w:rsid w:val="0018794A"/>
    <w:rsid w:val="0019026D"/>
    <w:rsid w:val="00191711"/>
    <w:rsid w:val="00192AF1"/>
    <w:rsid w:val="00192BD1"/>
    <w:rsid w:val="00196F96"/>
    <w:rsid w:val="001A037B"/>
    <w:rsid w:val="001B15B8"/>
    <w:rsid w:val="001B1DD6"/>
    <w:rsid w:val="001B2DC1"/>
    <w:rsid w:val="001B30BD"/>
    <w:rsid w:val="001B6296"/>
    <w:rsid w:val="001B67F9"/>
    <w:rsid w:val="001C039E"/>
    <w:rsid w:val="001C3D8B"/>
    <w:rsid w:val="001C54FE"/>
    <w:rsid w:val="001C56CA"/>
    <w:rsid w:val="001C5CC5"/>
    <w:rsid w:val="001C7655"/>
    <w:rsid w:val="001D0D29"/>
    <w:rsid w:val="001D17F3"/>
    <w:rsid w:val="001D1C25"/>
    <w:rsid w:val="001D25B8"/>
    <w:rsid w:val="001D2B03"/>
    <w:rsid w:val="001D5AA9"/>
    <w:rsid w:val="001D7820"/>
    <w:rsid w:val="001E0707"/>
    <w:rsid w:val="001E0837"/>
    <w:rsid w:val="001E1F91"/>
    <w:rsid w:val="001E3722"/>
    <w:rsid w:val="001E4F69"/>
    <w:rsid w:val="001E58D6"/>
    <w:rsid w:val="001E6202"/>
    <w:rsid w:val="001E742C"/>
    <w:rsid w:val="001F065C"/>
    <w:rsid w:val="001F141E"/>
    <w:rsid w:val="001F2BEE"/>
    <w:rsid w:val="001F3401"/>
    <w:rsid w:val="001F4272"/>
    <w:rsid w:val="001F63D4"/>
    <w:rsid w:val="002005EC"/>
    <w:rsid w:val="00203464"/>
    <w:rsid w:val="00207DA5"/>
    <w:rsid w:val="0021114D"/>
    <w:rsid w:val="002114F8"/>
    <w:rsid w:val="002132E1"/>
    <w:rsid w:val="00215082"/>
    <w:rsid w:val="002157BA"/>
    <w:rsid w:val="00216828"/>
    <w:rsid w:val="002208C1"/>
    <w:rsid w:val="002216ED"/>
    <w:rsid w:val="002239E4"/>
    <w:rsid w:val="00223F78"/>
    <w:rsid w:val="00224FF7"/>
    <w:rsid w:val="00226044"/>
    <w:rsid w:val="002271BF"/>
    <w:rsid w:val="00230BE7"/>
    <w:rsid w:val="002327D1"/>
    <w:rsid w:val="00233452"/>
    <w:rsid w:val="00234400"/>
    <w:rsid w:val="00234543"/>
    <w:rsid w:val="00244A48"/>
    <w:rsid w:val="002456F0"/>
    <w:rsid w:val="002473F9"/>
    <w:rsid w:val="0025060D"/>
    <w:rsid w:val="00252252"/>
    <w:rsid w:val="00255EC8"/>
    <w:rsid w:val="00263116"/>
    <w:rsid w:val="00264FAE"/>
    <w:rsid w:val="00266AAE"/>
    <w:rsid w:val="00270363"/>
    <w:rsid w:val="002756C8"/>
    <w:rsid w:val="00276F5C"/>
    <w:rsid w:val="00287EC1"/>
    <w:rsid w:val="00291E70"/>
    <w:rsid w:val="002A28EA"/>
    <w:rsid w:val="002A4018"/>
    <w:rsid w:val="002A4265"/>
    <w:rsid w:val="002A75E4"/>
    <w:rsid w:val="002B0C1B"/>
    <w:rsid w:val="002B68EC"/>
    <w:rsid w:val="002C0821"/>
    <w:rsid w:val="002C5E1B"/>
    <w:rsid w:val="002D0049"/>
    <w:rsid w:val="002D211B"/>
    <w:rsid w:val="002D32A2"/>
    <w:rsid w:val="002D3395"/>
    <w:rsid w:val="002D4F64"/>
    <w:rsid w:val="002D56D0"/>
    <w:rsid w:val="002D57FD"/>
    <w:rsid w:val="002E2402"/>
    <w:rsid w:val="002E3034"/>
    <w:rsid w:val="002E4417"/>
    <w:rsid w:val="002E4C9C"/>
    <w:rsid w:val="002E73E6"/>
    <w:rsid w:val="002F4971"/>
    <w:rsid w:val="00300293"/>
    <w:rsid w:val="003020F3"/>
    <w:rsid w:val="0030328D"/>
    <w:rsid w:val="00305267"/>
    <w:rsid w:val="003052E3"/>
    <w:rsid w:val="003061E4"/>
    <w:rsid w:val="0031060E"/>
    <w:rsid w:val="003108A4"/>
    <w:rsid w:val="00311256"/>
    <w:rsid w:val="003118DD"/>
    <w:rsid w:val="003128D4"/>
    <w:rsid w:val="00313948"/>
    <w:rsid w:val="00313F7A"/>
    <w:rsid w:val="003146D9"/>
    <w:rsid w:val="00314C9E"/>
    <w:rsid w:val="0031515D"/>
    <w:rsid w:val="00322E9D"/>
    <w:rsid w:val="00327576"/>
    <w:rsid w:val="003334B0"/>
    <w:rsid w:val="0033500F"/>
    <w:rsid w:val="00336F04"/>
    <w:rsid w:val="00340062"/>
    <w:rsid w:val="003424B6"/>
    <w:rsid w:val="00343282"/>
    <w:rsid w:val="0034510A"/>
    <w:rsid w:val="00345386"/>
    <w:rsid w:val="00345598"/>
    <w:rsid w:val="00346467"/>
    <w:rsid w:val="00346786"/>
    <w:rsid w:val="00346C17"/>
    <w:rsid w:val="0034745D"/>
    <w:rsid w:val="00347EBE"/>
    <w:rsid w:val="003501D4"/>
    <w:rsid w:val="00352538"/>
    <w:rsid w:val="00355F9F"/>
    <w:rsid w:val="00356716"/>
    <w:rsid w:val="00361BDF"/>
    <w:rsid w:val="00362B6C"/>
    <w:rsid w:val="003633FA"/>
    <w:rsid w:val="00374B55"/>
    <w:rsid w:val="00375B11"/>
    <w:rsid w:val="00381C01"/>
    <w:rsid w:val="00382FF9"/>
    <w:rsid w:val="0038300E"/>
    <w:rsid w:val="00384FB1"/>
    <w:rsid w:val="00395FC2"/>
    <w:rsid w:val="003A47FC"/>
    <w:rsid w:val="003A4A54"/>
    <w:rsid w:val="003A67A5"/>
    <w:rsid w:val="003A6FD5"/>
    <w:rsid w:val="003B1090"/>
    <w:rsid w:val="003B3D21"/>
    <w:rsid w:val="003B5E74"/>
    <w:rsid w:val="003B764A"/>
    <w:rsid w:val="003C0286"/>
    <w:rsid w:val="003C1751"/>
    <w:rsid w:val="003C24D4"/>
    <w:rsid w:val="003C4C5D"/>
    <w:rsid w:val="003C6D82"/>
    <w:rsid w:val="003D0194"/>
    <w:rsid w:val="003D03E4"/>
    <w:rsid w:val="003D14B6"/>
    <w:rsid w:val="003D1613"/>
    <w:rsid w:val="003D5A07"/>
    <w:rsid w:val="003E5A2A"/>
    <w:rsid w:val="003E65BD"/>
    <w:rsid w:val="003F0A16"/>
    <w:rsid w:val="003F3000"/>
    <w:rsid w:val="003F30D7"/>
    <w:rsid w:val="003F4009"/>
    <w:rsid w:val="00403FE1"/>
    <w:rsid w:val="00413DF2"/>
    <w:rsid w:val="004149B9"/>
    <w:rsid w:val="004213FE"/>
    <w:rsid w:val="00421AAB"/>
    <w:rsid w:val="00423417"/>
    <w:rsid w:val="00426A2F"/>
    <w:rsid w:val="004308B9"/>
    <w:rsid w:val="00431C24"/>
    <w:rsid w:val="00432F32"/>
    <w:rsid w:val="0043339A"/>
    <w:rsid w:val="0043399C"/>
    <w:rsid w:val="00434C2E"/>
    <w:rsid w:val="00435495"/>
    <w:rsid w:val="00441158"/>
    <w:rsid w:val="0044164C"/>
    <w:rsid w:val="004419C1"/>
    <w:rsid w:val="004423B0"/>
    <w:rsid w:val="00442DF4"/>
    <w:rsid w:val="0044408E"/>
    <w:rsid w:val="0044604A"/>
    <w:rsid w:val="004506B6"/>
    <w:rsid w:val="00452246"/>
    <w:rsid w:val="004525E4"/>
    <w:rsid w:val="004554F9"/>
    <w:rsid w:val="00455F04"/>
    <w:rsid w:val="00461862"/>
    <w:rsid w:val="00461CE2"/>
    <w:rsid w:val="004622EB"/>
    <w:rsid w:val="004639DE"/>
    <w:rsid w:val="00464E53"/>
    <w:rsid w:val="00465777"/>
    <w:rsid w:val="004667C2"/>
    <w:rsid w:val="0047020B"/>
    <w:rsid w:val="00472DF1"/>
    <w:rsid w:val="00474875"/>
    <w:rsid w:val="00476016"/>
    <w:rsid w:val="00476AEC"/>
    <w:rsid w:val="00480048"/>
    <w:rsid w:val="00480278"/>
    <w:rsid w:val="004805E7"/>
    <w:rsid w:val="00480726"/>
    <w:rsid w:val="0048372B"/>
    <w:rsid w:val="00483B1B"/>
    <w:rsid w:val="00484998"/>
    <w:rsid w:val="004857DF"/>
    <w:rsid w:val="0048618B"/>
    <w:rsid w:val="0048704A"/>
    <w:rsid w:val="00487F48"/>
    <w:rsid w:val="00491E0B"/>
    <w:rsid w:val="00493BF7"/>
    <w:rsid w:val="004943F7"/>
    <w:rsid w:val="00496A09"/>
    <w:rsid w:val="00496FC9"/>
    <w:rsid w:val="004A30E5"/>
    <w:rsid w:val="004A46A3"/>
    <w:rsid w:val="004A564D"/>
    <w:rsid w:val="004B066E"/>
    <w:rsid w:val="004B0EE7"/>
    <w:rsid w:val="004B1047"/>
    <w:rsid w:val="004B2E7D"/>
    <w:rsid w:val="004B34B6"/>
    <w:rsid w:val="004B398C"/>
    <w:rsid w:val="004B6584"/>
    <w:rsid w:val="004B69DA"/>
    <w:rsid w:val="004B6C3F"/>
    <w:rsid w:val="004B7A60"/>
    <w:rsid w:val="004B7F29"/>
    <w:rsid w:val="004C2DE5"/>
    <w:rsid w:val="004C48B7"/>
    <w:rsid w:val="004C6E6E"/>
    <w:rsid w:val="004D18D5"/>
    <w:rsid w:val="004D7188"/>
    <w:rsid w:val="004E12D2"/>
    <w:rsid w:val="004E1CCE"/>
    <w:rsid w:val="004E20D9"/>
    <w:rsid w:val="004E5D28"/>
    <w:rsid w:val="004E7C5B"/>
    <w:rsid w:val="004F00C9"/>
    <w:rsid w:val="004F2D2F"/>
    <w:rsid w:val="004F3244"/>
    <w:rsid w:val="004F6F3F"/>
    <w:rsid w:val="005018EF"/>
    <w:rsid w:val="00503C10"/>
    <w:rsid w:val="00503D0F"/>
    <w:rsid w:val="005051D4"/>
    <w:rsid w:val="005052D0"/>
    <w:rsid w:val="005057A7"/>
    <w:rsid w:val="00505AC4"/>
    <w:rsid w:val="00514066"/>
    <w:rsid w:val="00515268"/>
    <w:rsid w:val="00516075"/>
    <w:rsid w:val="005209BE"/>
    <w:rsid w:val="00521D03"/>
    <w:rsid w:val="00521E8A"/>
    <w:rsid w:val="00523D56"/>
    <w:rsid w:val="00527E61"/>
    <w:rsid w:val="00531850"/>
    <w:rsid w:val="005340E8"/>
    <w:rsid w:val="005373FF"/>
    <w:rsid w:val="00537F5C"/>
    <w:rsid w:val="005407B9"/>
    <w:rsid w:val="00541495"/>
    <w:rsid w:val="0054184D"/>
    <w:rsid w:val="00541F1F"/>
    <w:rsid w:val="00543EE9"/>
    <w:rsid w:val="00544CA5"/>
    <w:rsid w:val="00545303"/>
    <w:rsid w:val="005478BD"/>
    <w:rsid w:val="00550FBA"/>
    <w:rsid w:val="005512CD"/>
    <w:rsid w:val="00553C06"/>
    <w:rsid w:val="00553D7E"/>
    <w:rsid w:val="00566E02"/>
    <w:rsid w:val="005727A7"/>
    <w:rsid w:val="00572FF4"/>
    <w:rsid w:val="00574BC9"/>
    <w:rsid w:val="005779C6"/>
    <w:rsid w:val="00581207"/>
    <w:rsid w:val="00583F14"/>
    <w:rsid w:val="00585221"/>
    <w:rsid w:val="00585BB3"/>
    <w:rsid w:val="00587A80"/>
    <w:rsid w:val="00593F95"/>
    <w:rsid w:val="00595593"/>
    <w:rsid w:val="00597AA2"/>
    <w:rsid w:val="005A02A9"/>
    <w:rsid w:val="005A214B"/>
    <w:rsid w:val="005A59DA"/>
    <w:rsid w:val="005A7BF1"/>
    <w:rsid w:val="005B0579"/>
    <w:rsid w:val="005B1614"/>
    <w:rsid w:val="005B2967"/>
    <w:rsid w:val="005B2EA1"/>
    <w:rsid w:val="005B3EC8"/>
    <w:rsid w:val="005B74F1"/>
    <w:rsid w:val="005C066A"/>
    <w:rsid w:val="005C11C5"/>
    <w:rsid w:val="005C5F96"/>
    <w:rsid w:val="005D17E8"/>
    <w:rsid w:val="005D223F"/>
    <w:rsid w:val="005D25DF"/>
    <w:rsid w:val="005D2F7A"/>
    <w:rsid w:val="005D3826"/>
    <w:rsid w:val="005D565F"/>
    <w:rsid w:val="005E4BC9"/>
    <w:rsid w:val="005E5A5B"/>
    <w:rsid w:val="005F072E"/>
    <w:rsid w:val="005F2605"/>
    <w:rsid w:val="005F2C7D"/>
    <w:rsid w:val="005F321D"/>
    <w:rsid w:val="005F6CF0"/>
    <w:rsid w:val="005F7085"/>
    <w:rsid w:val="00603D69"/>
    <w:rsid w:val="00604364"/>
    <w:rsid w:val="0060536C"/>
    <w:rsid w:val="006105DF"/>
    <w:rsid w:val="00610D11"/>
    <w:rsid w:val="006121A7"/>
    <w:rsid w:val="0061416F"/>
    <w:rsid w:val="00616789"/>
    <w:rsid w:val="006249F0"/>
    <w:rsid w:val="00624BFA"/>
    <w:rsid w:val="006279BF"/>
    <w:rsid w:val="00634774"/>
    <w:rsid w:val="00635C04"/>
    <w:rsid w:val="00636C91"/>
    <w:rsid w:val="00636F0B"/>
    <w:rsid w:val="00640929"/>
    <w:rsid w:val="006412FC"/>
    <w:rsid w:val="00644912"/>
    <w:rsid w:val="00644920"/>
    <w:rsid w:val="00647414"/>
    <w:rsid w:val="0064794F"/>
    <w:rsid w:val="00650B82"/>
    <w:rsid w:val="006522DC"/>
    <w:rsid w:val="00654CC0"/>
    <w:rsid w:val="006558E2"/>
    <w:rsid w:val="00656940"/>
    <w:rsid w:val="00656D01"/>
    <w:rsid w:val="00656EEE"/>
    <w:rsid w:val="00657E82"/>
    <w:rsid w:val="0066063F"/>
    <w:rsid w:val="00660D04"/>
    <w:rsid w:val="0066458B"/>
    <w:rsid w:val="00670F13"/>
    <w:rsid w:val="00674BE1"/>
    <w:rsid w:val="006833FE"/>
    <w:rsid w:val="00684037"/>
    <w:rsid w:val="00686A64"/>
    <w:rsid w:val="0069108E"/>
    <w:rsid w:val="00691E15"/>
    <w:rsid w:val="0069333D"/>
    <w:rsid w:val="00693CAF"/>
    <w:rsid w:val="006956CD"/>
    <w:rsid w:val="00695BCD"/>
    <w:rsid w:val="006A00FF"/>
    <w:rsid w:val="006A167C"/>
    <w:rsid w:val="006A2776"/>
    <w:rsid w:val="006A4F9F"/>
    <w:rsid w:val="006A62E6"/>
    <w:rsid w:val="006A78C8"/>
    <w:rsid w:val="006A7D50"/>
    <w:rsid w:val="006B0A24"/>
    <w:rsid w:val="006B26AA"/>
    <w:rsid w:val="006C3740"/>
    <w:rsid w:val="006C3FD1"/>
    <w:rsid w:val="006C6460"/>
    <w:rsid w:val="006C7406"/>
    <w:rsid w:val="006D3966"/>
    <w:rsid w:val="006E10DB"/>
    <w:rsid w:val="006E1212"/>
    <w:rsid w:val="006E2174"/>
    <w:rsid w:val="006E2573"/>
    <w:rsid w:val="006E38D0"/>
    <w:rsid w:val="006E4155"/>
    <w:rsid w:val="006F09F8"/>
    <w:rsid w:val="006F22C4"/>
    <w:rsid w:val="006F5EDA"/>
    <w:rsid w:val="00710F5A"/>
    <w:rsid w:val="00711644"/>
    <w:rsid w:val="00714F36"/>
    <w:rsid w:val="0072183E"/>
    <w:rsid w:val="007220EA"/>
    <w:rsid w:val="00724AB8"/>
    <w:rsid w:val="00726E57"/>
    <w:rsid w:val="00727A26"/>
    <w:rsid w:val="00727C51"/>
    <w:rsid w:val="00727D70"/>
    <w:rsid w:val="00730C0B"/>
    <w:rsid w:val="00731485"/>
    <w:rsid w:val="0073214E"/>
    <w:rsid w:val="0074048A"/>
    <w:rsid w:val="00740D4B"/>
    <w:rsid w:val="00741119"/>
    <w:rsid w:val="007431F2"/>
    <w:rsid w:val="007450FB"/>
    <w:rsid w:val="00746203"/>
    <w:rsid w:val="0074732D"/>
    <w:rsid w:val="00747487"/>
    <w:rsid w:val="00752742"/>
    <w:rsid w:val="0075356A"/>
    <w:rsid w:val="00755CF2"/>
    <w:rsid w:val="00760297"/>
    <w:rsid w:val="00760C87"/>
    <w:rsid w:val="00760F0B"/>
    <w:rsid w:val="00761D04"/>
    <w:rsid w:val="0076429B"/>
    <w:rsid w:val="00767756"/>
    <w:rsid w:val="0077543E"/>
    <w:rsid w:val="007763E0"/>
    <w:rsid w:val="007836F9"/>
    <w:rsid w:val="00783D07"/>
    <w:rsid w:val="007904F4"/>
    <w:rsid w:val="00794AF9"/>
    <w:rsid w:val="0079586D"/>
    <w:rsid w:val="007975AC"/>
    <w:rsid w:val="007A104B"/>
    <w:rsid w:val="007A556A"/>
    <w:rsid w:val="007A5E17"/>
    <w:rsid w:val="007A785B"/>
    <w:rsid w:val="007B27CB"/>
    <w:rsid w:val="007C15E8"/>
    <w:rsid w:val="007C4680"/>
    <w:rsid w:val="007C63ED"/>
    <w:rsid w:val="007D6AA8"/>
    <w:rsid w:val="007D7A09"/>
    <w:rsid w:val="007E00A8"/>
    <w:rsid w:val="007E0691"/>
    <w:rsid w:val="007E24EF"/>
    <w:rsid w:val="007E6076"/>
    <w:rsid w:val="007F41FB"/>
    <w:rsid w:val="007F54FC"/>
    <w:rsid w:val="007F5EC5"/>
    <w:rsid w:val="007F746A"/>
    <w:rsid w:val="00802AAD"/>
    <w:rsid w:val="00810098"/>
    <w:rsid w:val="00811C08"/>
    <w:rsid w:val="008138E0"/>
    <w:rsid w:val="008179D4"/>
    <w:rsid w:val="008245CD"/>
    <w:rsid w:val="00825075"/>
    <w:rsid w:val="00825D53"/>
    <w:rsid w:val="0082603F"/>
    <w:rsid w:val="008303AF"/>
    <w:rsid w:val="00832496"/>
    <w:rsid w:val="00832880"/>
    <w:rsid w:val="0083572F"/>
    <w:rsid w:val="008379CE"/>
    <w:rsid w:val="0084033A"/>
    <w:rsid w:val="008451F2"/>
    <w:rsid w:val="00845486"/>
    <w:rsid w:val="008536A1"/>
    <w:rsid w:val="00853936"/>
    <w:rsid w:val="008540C2"/>
    <w:rsid w:val="0085563B"/>
    <w:rsid w:val="008566D2"/>
    <w:rsid w:val="008572C8"/>
    <w:rsid w:val="00857E5A"/>
    <w:rsid w:val="008617DA"/>
    <w:rsid w:val="00861D01"/>
    <w:rsid w:val="00861DF4"/>
    <w:rsid w:val="00863179"/>
    <w:rsid w:val="00865E96"/>
    <w:rsid w:val="0086675D"/>
    <w:rsid w:val="0086697A"/>
    <w:rsid w:val="0087557C"/>
    <w:rsid w:val="00876B30"/>
    <w:rsid w:val="00881DD0"/>
    <w:rsid w:val="00883BCA"/>
    <w:rsid w:val="00885E6E"/>
    <w:rsid w:val="00887F6D"/>
    <w:rsid w:val="00893FC3"/>
    <w:rsid w:val="0089415D"/>
    <w:rsid w:val="008955E7"/>
    <w:rsid w:val="00895764"/>
    <w:rsid w:val="00895FCD"/>
    <w:rsid w:val="00897F2C"/>
    <w:rsid w:val="008A29FB"/>
    <w:rsid w:val="008A394A"/>
    <w:rsid w:val="008A569D"/>
    <w:rsid w:val="008A5DDA"/>
    <w:rsid w:val="008A714E"/>
    <w:rsid w:val="008A73CA"/>
    <w:rsid w:val="008B0919"/>
    <w:rsid w:val="008B12F2"/>
    <w:rsid w:val="008B3D9B"/>
    <w:rsid w:val="008B4DE2"/>
    <w:rsid w:val="008B5A39"/>
    <w:rsid w:val="008B6731"/>
    <w:rsid w:val="008B692E"/>
    <w:rsid w:val="008C7C28"/>
    <w:rsid w:val="008D2CBD"/>
    <w:rsid w:val="008D7BF0"/>
    <w:rsid w:val="008E042B"/>
    <w:rsid w:val="008E33A8"/>
    <w:rsid w:val="008E3DCB"/>
    <w:rsid w:val="008F000B"/>
    <w:rsid w:val="008F2F34"/>
    <w:rsid w:val="008F37E3"/>
    <w:rsid w:val="008F385B"/>
    <w:rsid w:val="008F3F16"/>
    <w:rsid w:val="008F4088"/>
    <w:rsid w:val="008F497D"/>
    <w:rsid w:val="008F4D12"/>
    <w:rsid w:val="008F6F67"/>
    <w:rsid w:val="008F7657"/>
    <w:rsid w:val="00900025"/>
    <w:rsid w:val="00902312"/>
    <w:rsid w:val="009023E8"/>
    <w:rsid w:val="00907502"/>
    <w:rsid w:val="0090792A"/>
    <w:rsid w:val="00907A3A"/>
    <w:rsid w:val="00907C3F"/>
    <w:rsid w:val="00911EE6"/>
    <w:rsid w:val="00914D7B"/>
    <w:rsid w:val="009166AB"/>
    <w:rsid w:val="009167E1"/>
    <w:rsid w:val="009212EB"/>
    <w:rsid w:val="00922F99"/>
    <w:rsid w:val="0092396C"/>
    <w:rsid w:val="009254ED"/>
    <w:rsid w:val="00925CD3"/>
    <w:rsid w:val="00925FFC"/>
    <w:rsid w:val="00927CB8"/>
    <w:rsid w:val="0093405C"/>
    <w:rsid w:val="00936BAD"/>
    <w:rsid w:val="00937E0C"/>
    <w:rsid w:val="00943EE0"/>
    <w:rsid w:val="00944008"/>
    <w:rsid w:val="0094621F"/>
    <w:rsid w:val="00946659"/>
    <w:rsid w:val="0094681A"/>
    <w:rsid w:val="00947853"/>
    <w:rsid w:val="0095077A"/>
    <w:rsid w:val="00950A18"/>
    <w:rsid w:val="009530F6"/>
    <w:rsid w:val="009544A8"/>
    <w:rsid w:val="00955520"/>
    <w:rsid w:val="00960EFB"/>
    <w:rsid w:val="00962942"/>
    <w:rsid w:val="00962FA0"/>
    <w:rsid w:val="009636B3"/>
    <w:rsid w:val="00963FF9"/>
    <w:rsid w:val="00964026"/>
    <w:rsid w:val="00967FE6"/>
    <w:rsid w:val="00970FB1"/>
    <w:rsid w:val="00970FEF"/>
    <w:rsid w:val="00971458"/>
    <w:rsid w:val="009714B5"/>
    <w:rsid w:val="00976EB9"/>
    <w:rsid w:val="00983CDE"/>
    <w:rsid w:val="00986552"/>
    <w:rsid w:val="009879B9"/>
    <w:rsid w:val="009919C7"/>
    <w:rsid w:val="0099242F"/>
    <w:rsid w:val="00996037"/>
    <w:rsid w:val="00996A7D"/>
    <w:rsid w:val="009A15C6"/>
    <w:rsid w:val="009A1995"/>
    <w:rsid w:val="009A27FD"/>
    <w:rsid w:val="009A394E"/>
    <w:rsid w:val="009A7A57"/>
    <w:rsid w:val="009B0113"/>
    <w:rsid w:val="009B0CD0"/>
    <w:rsid w:val="009B20CC"/>
    <w:rsid w:val="009B3274"/>
    <w:rsid w:val="009B3FF1"/>
    <w:rsid w:val="009B5194"/>
    <w:rsid w:val="009C37EA"/>
    <w:rsid w:val="009C71FD"/>
    <w:rsid w:val="009C78FA"/>
    <w:rsid w:val="009D053D"/>
    <w:rsid w:val="009D1646"/>
    <w:rsid w:val="009D1747"/>
    <w:rsid w:val="009D45A4"/>
    <w:rsid w:val="009D68CC"/>
    <w:rsid w:val="009E26C0"/>
    <w:rsid w:val="009E2C76"/>
    <w:rsid w:val="009E7BE4"/>
    <w:rsid w:val="009F0FE9"/>
    <w:rsid w:val="009F1EA2"/>
    <w:rsid w:val="009F278E"/>
    <w:rsid w:val="009F3A28"/>
    <w:rsid w:val="009F5410"/>
    <w:rsid w:val="009F625F"/>
    <w:rsid w:val="00A00CBC"/>
    <w:rsid w:val="00A022A8"/>
    <w:rsid w:val="00A02CD0"/>
    <w:rsid w:val="00A07DBB"/>
    <w:rsid w:val="00A1053D"/>
    <w:rsid w:val="00A142C1"/>
    <w:rsid w:val="00A149D8"/>
    <w:rsid w:val="00A15AB8"/>
    <w:rsid w:val="00A2072B"/>
    <w:rsid w:val="00A2074C"/>
    <w:rsid w:val="00A20A79"/>
    <w:rsid w:val="00A21B4E"/>
    <w:rsid w:val="00A248A4"/>
    <w:rsid w:val="00A25CE5"/>
    <w:rsid w:val="00A3096F"/>
    <w:rsid w:val="00A333E1"/>
    <w:rsid w:val="00A33C0D"/>
    <w:rsid w:val="00A34DBE"/>
    <w:rsid w:val="00A41190"/>
    <w:rsid w:val="00A534FE"/>
    <w:rsid w:val="00A538C9"/>
    <w:rsid w:val="00A53C8C"/>
    <w:rsid w:val="00A54DA4"/>
    <w:rsid w:val="00A550EF"/>
    <w:rsid w:val="00A5551E"/>
    <w:rsid w:val="00A565BD"/>
    <w:rsid w:val="00A62A32"/>
    <w:rsid w:val="00A63043"/>
    <w:rsid w:val="00A653B7"/>
    <w:rsid w:val="00A656D6"/>
    <w:rsid w:val="00A65837"/>
    <w:rsid w:val="00A71FCE"/>
    <w:rsid w:val="00A73B5C"/>
    <w:rsid w:val="00A73E25"/>
    <w:rsid w:val="00A75071"/>
    <w:rsid w:val="00A77ECE"/>
    <w:rsid w:val="00A82C98"/>
    <w:rsid w:val="00A840FC"/>
    <w:rsid w:val="00A85F45"/>
    <w:rsid w:val="00A86D05"/>
    <w:rsid w:val="00A86F9D"/>
    <w:rsid w:val="00A876AB"/>
    <w:rsid w:val="00A90345"/>
    <w:rsid w:val="00A915DD"/>
    <w:rsid w:val="00A92CC5"/>
    <w:rsid w:val="00A9613D"/>
    <w:rsid w:val="00AA0CC5"/>
    <w:rsid w:val="00AA28C3"/>
    <w:rsid w:val="00AA2993"/>
    <w:rsid w:val="00AA2F25"/>
    <w:rsid w:val="00AA4708"/>
    <w:rsid w:val="00AA7614"/>
    <w:rsid w:val="00AA7E51"/>
    <w:rsid w:val="00AB480E"/>
    <w:rsid w:val="00AB5818"/>
    <w:rsid w:val="00AC2699"/>
    <w:rsid w:val="00AC792B"/>
    <w:rsid w:val="00AC7D50"/>
    <w:rsid w:val="00AD2F5C"/>
    <w:rsid w:val="00AD74E6"/>
    <w:rsid w:val="00AE6DF3"/>
    <w:rsid w:val="00AE7CC2"/>
    <w:rsid w:val="00AF053B"/>
    <w:rsid w:val="00AF263B"/>
    <w:rsid w:val="00AF32AA"/>
    <w:rsid w:val="00AF4286"/>
    <w:rsid w:val="00AF55CD"/>
    <w:rsid w:val="00B0170A"/>
    <w:rsid w:val="00B025AE"/>
    <w:rsid w:val="00B06FCE"/>
    <w:rsid w:val="00B11C82"/>
    <w:rsid w:val="00B1369D"/>
    <w:rsid w:val="00B16513"/>
    <w:rsid w:val="00B24048"/>
    <w:rsid w:val="00B304DD"/>
    <w:rsid w:val="00B3127B"/>
    <w:rsid w:val="00B32471"/>
    <w:rsid w:val="00B336FA"/>
    <w:rsid w:val="00B3696F"/>
    <w:rsid w:val="00B36F16"/>
    <w:rsid w:val="00B377B1"/>
    <w:rsid w:val="00B402B5"/>
    <w:rsid w:val="00B43BCD"/>
    <w:rsid w:val="00B455B5"/>
    <w:rsid w:val="00B520EE"/>
    <w:rsid w:val="00B52B21"/>
    <w:rsid w:val="00B52E9C"/>
    <w:rsid w:val="00B531D0"/>
    <w:rsid w:val="00B5658F"/>
    <w:rsid w:val="00B5721B"/>
    <w:rsid w:val="00B6086E"/>
    <w:rsid w:val="00B74CFD"/>
    <w:rsid w:val="00B76073"/>
    <w:rsid w:val="00B77822"/>
    <w:rsid w:val="00B77E94"/>
    <w:rsid w:val="00B82D6A"/>
    <w:rsid w:val="00B9251A"/>
    <w:rsid w:val="00B97C6A"/>
    <w:rsid w:val="00BA0504"/>
    <w:rsid w:val="00BA1A9C"/>
    <w:rsid w:val="00BA5EFB"/>
    <w:rsid w:val="00BA70FA"/>
    <w:rsid w:val="00BB202A"/>
    <w:rsid w:val="00BB2A7A"/>
    <w:rsid w:val="00BB2F53"/>
    <w:rsid w:val="00BB5249"/>
    <w:rsid w:val="00BB70C1"/>
    <w:rsid w:val="00BC3860"/>
    <w:rsid w:val="00BC4112"/>
    <w:rsid w:val="00BC5AA0"/>
    <w:rsid w:val="00BC7800"/>
    <w:rsid w:val="00BD30D3"/>
    <w:rsid w:val="00BD591E"/>
    <w:rsid w:val="00BD6299"/>
    <w:rsid w:val="00BD7DA0"/>
    <w:rsid w:val="00BE3E8B"/>
    <w:rsid w:val="00BF02D1"/>
    <w:rsid w:val="00BF0A46"/>
    <w:rsid w:val="00BF1CC2"/>
    <w:rsid w:val="00BF56D7"/>
    <w:rsid w:val="00BF5AF9"/>
    <w:rsid w:val="00C003B6"/>
    <w:rsid w:val="00C03700"/>
    <w:rsid w:val="00C06234"/>
    <w:rsid w:val="00C06307"/>
    <w:rsid w:val="00C0756A"/>
    <w:rsid w:val="00C0757E"/>
    <w:rsid w:val="00C13ED2"/>
    <w:rsid w:val="00C16A87"/>
    <w:rsid w:val="00C16BE8"/>
    <w:rsid w:val="00C22465"/>
    <w:rsid w:val="00C225F4"/>
    <w:rsid w:val="00C24655"/>
    <w:rsid w:val="00C253B7"/>
    <w:rsid w:val="00C30E2D"/>
    <w:rsid w:val="00C32A7A"/>
    <w:rsid w:val="00C35530"/>
    <w:rsid w:val="00C3658B"/>
    <w:rsid w:val="00C37506"/>
    <w:rsid w:val="00C41665"/>
    <w:rsid w:val="00C4246C"/>
    <w:rsid w:val="00C44D9B"/>
    <w:rsid w:val="00C464FC"/>
    <w:rsid w:val="00C4757A"/>
    <w:rsid w:val="00C47E87"/>
    <w:rsid w:val="00C528C3"/>
    <w:rsid w:val="00C54FEA"/>
    <w:rsid w:val="00C55E5C"/>
    <w:rsid w:val="00C57754"/>
    <w:rsid w:val="00C63066"/>
    <w:rsid w:val="00C6451B"/>
    <w:rsid w:val="00C6655B"/>
    <w:rsid w:val="00C728B2"/>
    <w:rsid w:val="00C75F46"/>
    <w:rsid w:val="00C76B16"/>
    <w:rsid w:val="00C80DD9"/>
    <w:rsid w:val="00C833E8"/>
    <w:rsid w:val="00C92BB7"/>
    <w:rsid w:val="00C92C98"/>
    <w:rsid w:val="00CA100A"/>
    <w:rsid w:val="00CA3258"/>
    <w:rsid w:val="00CA456B"/>
    <w:rsid w:val="00CA61AF"/>
    <w:rsid w:val="00CA6697"/>
    <w:rsid w:val="00CB1964"/>
    <w:rsid w:val="00CB3001"/>
    <w:rsid w:val="00CB6FF0"/>
    <w:rsid w:val="00CC0434"/>
    <w:rsid w:val="00CC0C87"/>
    <w:rsid w:val="00CC15F0"/>
    <w:rsid w:val="00CC4933"/>
    <w:rsid w:val="00CC64C4"/>
    <w:rsid w:val="00CD11BE"/>
    <w:rsid w:val="00CD1822"/>
    <w:rsid w:val="00CD2DCD"/>
    <w:rsid w:val="00CD47A7"/>
    <w:rsid w:val="00CD4D4E"/>
    <w:rsid w:val="00CD663E"/>
    <w:rsid w:val="00CD70D9"/>
    <w:rsid w:val="00CD7615"/>
    <w:rsid w:val="00CE2FD1"/>
    <w:rsid w:val="00CE6221"/>
    <w:rsid w:val="00CE71FB"/>
    <w:rsid w:val="00CF12C6"/>
    <w:rsid w:val="00CF1F68"/>
    <w:rsid w:val="00CF2EC9"/>
    <w:rsid w:val="00CF32C9"/>
    <w:rsid w:val="00CF4E2D"/>
    <w:rsid w:val="00D03F35"/>
    <w:rsid w:val="00D04400"/>
    <w:rsid w:val="00D06DC5"/>
    <w:rsid w:val="00D07190"/>
    <w:rsid w:val="00D1008B"/>
    <w:rsid w:val="00D100E1"/>
    <w:rsid w:val="00D134DC"/>
    <w:rsid w:val="00D22F0D"/>
    <w:rsid w:val="00D246BC"/>
    <w:rsid w:val="00D252BA"/>
    <w:rsid w:val="00D25396"/>
    <w:rsid w:val="00D253BF"/>
    <w:rsid w:val="00D257F6"/>
    <w:rsid w:val="00D270C7"/>
    <w:rsid w:val="00D27F8D"/>
    <w:rsid w:val="00D30491"/>
    <w:rsid w:val="00D318F2"/>
    <w:rsid w:val="00D35AF8"/>
    <w:rsid w:val="00D4382D"/>
    <w:rsid w:val="00D43998"/>
    <w:rsid w:val="00D45F2D"/>
    <w:rsid w:val="00D46691"/>
    <w:rsid w:val="00D470EB"/>
    <w:rsid w:val="00D51B34"/>
    <w:rsid w:val="00D51B61"/>
    <w:rsid w:val="00D52679"/>
    <w:rsid w:val="00D534FE"/>
    <w:rsid w:val="00D54142"/>
    <w:rsid w:val="00D54CFD"/>
    <w:rsid w:val="00D54F92"/>
    <w:rsid w:val="00D57597"/>
    <w:rsid w:val="00D62806"/>
    <w:rsid w:val="00D64AD8"/>
    <w:rsid w:val="00D66D34"/>
    <w:rsid w:val="00D677C8"/>
    <w:rsid w:val="00D70036"/>
    <w:rsid w:val="00D72C67"/>
    <w:rsid w:val="00D735BD"/>
    <w:rsid w:val="00D75BC4"/>
    <w:rsid w:val="00D75F17"/>
    <w:rsid w:val="00D76B08"/>
    <w:rsid w:val="00D82F73"/>
    <w:rsid w:val="00D86FCD"/>
    <w:rsid w:val="00D90F14"/>
    <w:rsid w:val="00D9237F"/>
    <w:rsid w:val="00D94210"/>
    <w:rsid w:val="00D948F6"/>
    <w:rsid w:val="00D94AED"/>
    <w:rsid w:val="00D94C47"/>
    <w:rsid w:val="00D95B9C"/>
    <w:rsid w:val="00DA2551"/>
    <w:rsid w:val="00DA4DBE"/>
    <w:rsid w:val="00DA6E97"/>
    <w:rsid w:val="00DB29A5"/>
    <w:rsid w:val="00DB328E"/>
    <w:rsid w:val="00DB5530"/>
    <w:rsid w:val="00DB6AE3"/>
    <w:rsid w:val="00DB79D4"/>
    <w:rsid w:val="00DC1511"/>
    <w:rsid w:val="00DC618F"/>
    <w:rsid w:val="00DC6281"/>
    <w:rsid w:val="00DC7DDD"/>
    <w:rsid w:val="00DD0A71"/>
    <w:rsid w:val="00DD53FE"/>
    <w:rsid w:val="00DE1259"/>
    <w:rsid w:val="00DE335E"/>
    <w:rsid w:val="00DE5C17"/>
    <w:rsid w:val="00DF2688"/>
    <w:rsid w:val="00DF2AB4"/>
    <w:rsid w:val="00DF5F0F"/>
    <w:rsid w:val="00DF5FA6"/>
    <w:rsid w:val="00E01339"/>
    <w:rsid w:val="00E03C18"/>
    <w:rsid w:val="00E03F3A"/>
    <w:rsid w:val="00E1455F"/>
    <w:rsid w:val="00E1500D"/>
    <w:rsid w:val="00E15641"/>
    <w:rsid w:val="00E15C3A"/>
    <w:rsid w:val="00E1676C"/>
    <w:rsid w:val="00E22F8E"/>
    <w:rsid w:val="00E27B93"/>
    <w:rsid w:val="00E324CC"/>
    <w:rsid w:val="00E339FB"/>
    <w:rsid w:val="00E377B7"/>
    <w:rsid w:val="00E41333"/>
    <w:rsid w:val="00E4415F"/>
    <w:rsid w:val="00E444B2"/>
    <w:rsid w:val="00E4476D"/>
    <w:rsid w:val="00E50BBE"/>
    <w:rsid w:val="00E50EEA"/>
    <w:rsid w:val="00E540A9"/>
    <w:rsid w:val="00E55514"/>
    <w:rsid w:val="00E55E0A"/>
    <w:rsid w:val="00E56D8F"/>
    <w:rsid w:val="00E6197C"/>
    <w:rsid w:val="00E67DF2"/>
    <w:rsid w:val="00E77E57"/>
    <w:rsid w:val="00E8375E"/>
    <w:rsid w:val="00E86125"/>
    <w:rsid w:val="00E87246"/>
    <w:rsid w:val="00E93D56"/>
    <w:rsid w:val="00E96593"/>
    <w:rsid w:val="00E9705B"/>
    <w:rsid w:val="00E97475"/>
    <w:rsid w:val="00E97D7D"/>
    <w:rsid w:val="00EA5C3F"/>
    <w:rsid w:val="00EB002D"/>
    <w:rsid w:val="00EB1DF3"/>
    <w:rsid w:val="00EB4C42"/>
    <w:rsid w:val="00EB562A"/>
    <w:rsid w:val="00EB643E"/>
    <w:rsid w:val="00EC02BB"/>
    <w:rsid w:val="00EC0505"/>
    <w:rsid w:val="00EC173F"/>
    <w:rsid w:val="00EC1D9F"/>
    <w:rsid w:val="00EC3CCA"/>
    <w:rsid w:val="00EC4CD6"/>
    <w:rsid w:val="00EC50C3"/>
    <w:rsid w:val="00EC54F3"/>
    <w:rsid w:val="00EC719F"/>
    <w:rsid w:val="00EC74E6"/>
    <w:rsid w:val="00ED2F7C"/>
    <w:rsid w:val="00ED38A2"/>
    <w:rsid w:val="00ED64C1"/>
    <w:rsid w:val="00EE14D9"/>
    <w:rsid w:val="00EE3E38"/>
    <w:rsid w:val="00EE6768"/>
    <w:rsid w:val="00EF1384"/>
    <w:rsid w:val="00EF181F"/>
    <w:rsid w:val="00EF63A6"/>
    <w:rsid w:val="00EF7391"/>
    <w:rsid w:val="00F0422A"/>
    <w:rsid w:val="00F06A40"/>
    <w:rsid w:val="00F06B4A"/>
    <w:rsid w:val="00F07747"/>
    <w:rsid w:val="00F1198A"/>
    <w:rsid w:val="00F130DE"/>
    <w:rsid w:val="00F135DE"/>
    <w:rsid w:val="00F14E6C"/>
    <w:rsid w:val="00F247D7"/>
    <w:rsid w:val="00F267DA"/>
    <w:rsid w:val="00F2694E"/>
    <w:rsid w:val="00F26BA1"/>
    <w:rsid w:val="00F3164B"/>
    <w:rsid w:val="00F36A7A"/>
    <w:rsid w:val="00F42B61"/>
    <w:rsid w:val="00F435F2"/>
    <w:rsid w:val="00F440EC"/>
    <w:rsid w:val="00F44610"/>
    <w:rsid w:val="00F44A6F"/>
    <w:rsid w:val="00F44CD1"/>
    <w:rsid w:val="00F50A2A"/>
    <w:rsid w:val="00F55C1B"/>
    <w:rsid w:val="00F575AC"/>
    <w:rsid w:val="00F57FE0"/>
    <w:rsid w:val="00F60ADE"/>
    <w:rsid w:val="00F62C59"/>
    <w:rsid w:val="00F64ED0"/>
    <w:rsid w:val="00F65395"/>
    <w:rsid w:val="00F66962"/>
    <w:rsid w:val="00F703FE"/>
    <w:rsid w:val="00F73EF5"/>
    <w:rsid w:val="00F75026"/>
    <w:rsid w:val="00F76496"/>
    <w:rsid w:val="00F800F2"/>
    <w:rsid w:val="00F8163E"/>
    <w:rsid w:val="00F823D1"/>
    <w:rsid w:val="00F835FC"/>
    <w:rsid w:val="00F87B06"/>
    <w:rsid w:val="00F87CF7"/>
    <w:rsid w:val="00F90048"/>
    <w:rsid w:val="00F95D00"/>
    <w:rsid w:val="00FA2100"/>
    <w:rsid w:val="00FA3362"/>
    <w:rsid w:val="00FA3A68"/>
    <w:rsid w:val="00FA6351"/>
    <w:rsid w:val="00FA69BD"/>
    <w:rsid w:val="00FB4354"/>
    <w:rsid w:val="00FC21E8"/>
    <w:rsid w:val="00FC4697"/>
    <w:rsid w:val="00FC5FE0"/>
    <w:rsid w:val="00FC7C0A"/>
    <w:rsid w:val="00FD0334"/>
    <w:rsid w:val="00FD3930"/>
    <w:rsid w:val="00FD49F8"/>
    <w:rsid w:val="00FD5312"/>
    <w:rsid w:val="00FD63BB"/>
    <w:rsid w:val="00FE3C5F"/>
    <w:rsid w:val="00FE4A38"/>
    <w:rsid w:val="00FE5945"/>
    <w:rsid w:val="00FE5A60"/>
    <w:rsid w:val="00FF418C"/>
    <w:rsid w:val="00FF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052EE9AF"/>
  <w15:chartTrackingRefBased/>
  <w15:docId w15:val="{6E3C444D-EB68-4EA3-859B-9F101A1F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HN" w:eastAsia="es-H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27CB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875"/>
    <w:pPr>
      <w:tabs>
        <w:tab w:val="center" w:pos="4419"/>
        <w:tab w:val="right" w:pos="8838"/>
      </w:tabs>
      <w:spacing w:after="0" w:line="240" w:lineRule="auto"/>
    </w:pPr>
    <w:rPr>
      <w:lang w:val="es-HN"/>
    </w:rPr>
  </w:style>
  <w:style w:type="character" w:customStyle="1" w:styleId="EncabezadoCar">
    <w:name w:val="Encabezado Car"/>
    <w:basedOn w:val="Fuentedeprrafopredeter"/>
    <w:link w:val="Encabezado"/>
    <w:uiPriority w:val="99"/>
    <w:rsid w:val="00474875"/>
  </w:style>
  <w:style w:type="paragraph" w:styleId="Piedepgina">
    <w:name w:val="footer"/>
    <w:basedOn w:val="Normal"/>
    <w:link w:val="PiedepginaCar"/>
    <w:uiPriority w:val="99"/>
    <w:unhideWhenUsed/>
    <w:rsid w:val="00474875"/>
    <w:pPr>
      <w:tabs>
        <w:tab w:val="center" w:pos="4419"/>
        <w:tab w:val="right" w:pos="8838"/>
      </w:tabs>
      <w:spacing w:after="0" w:line="240" w:lineRule="auto"/>
    </w:pPr>
    <w:rPr>
      <w:lang w:val="es-H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74875"/>
  </w:style>
  <w:style w:type="paragraph" w:styleId="Textodeglobo">
    <w:name w:val="Balloon Text"/>
    <w:basedOn w:val="Normal"/>
    <w:link w:val="TextodegloboCar"/>
    <w:uiPriority w:val="99"/>
    <w:semiHidden/>
    <w:unhideWhenUsed/>
    <w:rsid w:val="00474875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7487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B27CB"/>
    <w:rPr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EC719F"/>
    <w:rPr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95BC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neth\Escritorio\Ok%20Papel%20Membretado%20Escuela%20Ciencias%20de%20la%20Cultura%20F+&#161;sic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FB9C9-5195-41DE-9442-7A8DDFE16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Ok Papel Membretado Escuela Ciencias de la Cultura F+¡sica</Template>
  <TotalTime>89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lastenia</dc:creator>
  <cp:keywords/>
  <cp:lastModifiedBy>danielflores2111@gmail.com</cp:lastModifiedBy>
  <cp:revision>42</cp:revision>
  <cp:lastPrinted>2019-02-26T16:53:00Z</cp:lastPrinted>
  <dcterms:created xsi:type="dcterms:W3CDTF">2019-03-01T17:24:00Z</dcterms:created>
  <dcterms:modified xsi:type="dcterms:W3CDTF">2022-05-16T16:06:00Z</dcterms:modified>
</cp:coreProperties>
</file>