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EB8AFC" w14:textId="77777777" w:rsidR="007E7097" w:rsidRDefault="007E7097" w:rsidP="007E7097">
      <w:pPr>
        <w:spacing w:after="0" w:line="240" w:lineRule="auto"/>
        <w:jc w:val="both"/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</w:pPr>
    </w:p>
    <w:p w14:paraId="461B8361" w14:textId="402E9584" w:rsidR="007E7097" w:rsidRPr="00F0666E" w:rsidRDefault="007E7097" w:rsidP="007E7097">
      <w:pPr>
        <w:spacing w:after="0" w:line="240" w:lineRule="auto"/>
        <w:jc w:val="both"/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</w:pPr>
      <w:r w:rsidRPr="00F0666E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Tegucigalpa M.D.C., </w:t>
      </w:r>
      <w:r w:rsidR="003C3051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DD</w:t>
      </w:r>
      <w:r w:rsidRPr="00F0666E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 de </w:t>
      </w:r>
      <w:r w:rsidR="003C3051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MMMMM</w:t>
      </w:r>
      <w:r w:rsidRPr="00F0666E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 del </w:t>
      </w:r>
      <w:r w:rsidR="003C3051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año </w:t>
      </w:r>
      <w:r w:rsidRPr="00F0666E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20</w:t>
      </w:r>
      <w:r w:rsidR="003C3051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22</w:t>
      </w:r>
    </w:p>
    <w:p w14:paraId="288BF043" w14:textId="77777777" w:rsidR="007E7097" w:rsidRPr="00F0666E" w:rsidRDefault="007E7097" w:rsidP="007E7097">
      <w:pPr>
        <w:spacing w:after="0" w:line="240" w:lineRule="auto"/>
        <w:jc w:val="both"/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</w:pPr>
    </w:p>
    <w:p w14:paraId="1B8D13E2" w14:textId="77777777" w:rsidR="007E7097" w:rsidRPr="00F0666E" w:rsidRDefault="007E7097" w:rsidP="007E7097">
      <w:pPr>
        <w:spacing w:after="0" w:line="240" w:lineRule="auto"/>
        <w:jc w:val="both"/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</w:pPr>
    </w:p>
    <w:p w14:paraId="0E407AE7" w14:textId="77777777" w:rsidR="007E7097" w:rsidRPr="00F0666E" w:rsidRDefault="007E7097" w:rsidP="007E7097">
      <w:pPr>
        <w:spacing w:after="0" w:line="240" w:lineRule="auto"/>
        <w:jc w:val="both"/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</w:pPr>
      <w:r w:rsidRPr="00F0666E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Ingeniero </w:t>
      </w:r>
    </w:p>
    <w:p w14:paraId="5AB7B36D" w14:textId="77777777" w:rsidR="007E7097" w:rsidRPr="00F0666E" w:rsidRDefault="007E7097" w:rsidP="007E7097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bCs/>
          <w:color w:val="0F243E"/>
          <w:sz w:val="24"/>
          <w:szCs w:val="24"/>
          <w:lang w:val="es-HN" w:eastAsia="es-ES"/>
        </w:rPr>
      </w:pPr>
      <w:r w:rsidRPr="00F0666E">
        <w:rPr>
          <w:rFonts w:ascii="Arial Unicode MS" w:eastAsia="Arial Unicode MS" w:hAnsi="Arial Unicode MS" w:cs="Arial Unicode MS"/>
          <w:b/>
          <w:bCs/>
          <w:color w:val="0F243E"/>
          <w:sz w:val="24"/>
          <w:szCs w:val="24"/>
          <w:lang w:val="es-HN" w:eastAsia="es-ES"/>
        </w:rPr>
        <w:t>NOMBRE DEL DESTINATARIO</w:t>
      </w:r>
    </w:p>
    <w:p w14:paraId="546B4FB0" w14:textId="77777777" w:rsidR="007E7097" w:rsidRPr="00F0666E" w:rsidRDefault="007E7097" w:rsidP="007E7097">
      <w:pPr>
        <w:spacing w:after="0" w:line="240" w:lineRule="auto"/>
        <w:jc w:val="both"/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</w:pPr>
      <w:r w:rsidRPr="00F0666E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Cargo del Destinatario</w:t>
      </w:r>
    </w:p>
    <w:p w14:paraId="33DCECC7" w14:textId="77777777" w:rsidR="007E7097" w:rsidRPr="00F0666E" w:rsidRDefault="007E7097" w:rsidP="007E7097">
      <w:pPr>
        <w:spacing w:after="0" w:line="240" w:lineRule="auto"/>
        <w:jc w:val="both"/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</w:pPr>
      <w:r w:rsidRPr="00F0666E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Nombre de Empresa o Institución</w:t>
      </w:r>
    </w:p>
    <w:p w14:paraId="3D745FF7" w14:textId="77777777" w:rsidR="007E7097" w:rsidRPr="00F0666E" w:rsidRDefault="007E7097" w:rsidP="007E7097">
      <w:pPr>
        <w:spacing w:after="0" w:line="240" w:lineRule="auto"/>
        <w:jc w:val="both"/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</w:pPr>
    </w:p>
    <w:p w14:paraId="3492601F" w14:textId="77777777" w:rsidR="007E7097" w:rsidRPr="00F0666E" w:rsidRDefault="007E7097" w:rsidP="007E7097">
      <w:pPr>
        <w:spacing w:after="0"/>
        <w:jc w:val="both"/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</w:pPr>
      <w:r w:rsidRPr="00F0666E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Estimado Ingeniero: </w:t>
      </w:r>
    </w:p>
    <w:p w14:paraId="6E7E537C" w14:textId="77777777" w:rsidR="007E7097" w:rsidRPr="00F0666E" w:rsidRDefault="007E7097" w:rsidP="007E7097">
      <w:pPr>
        <w:spacing w:after="0"/>
        <w:jc w:val="both"/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</w:pPr>
      <w:bookmarkStart w:id="0" w:name="_Hlk785396"/>
    </w:p>
    <w:bookmarkEnd w:id="0"/>
    <w:p w14:paraId="7F55AE29" w14:textId="5ED30439" w:rsidR="007E7097" w:rsidRPr="00F0666E" w:rsidRDefault="007E7097" w:rsidP="007E7097">
      <w:pPr>
        <w:spacing w:after="0"/>
        <w:jc w:val="both"/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</w:pPr>
      <w:r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El suscrito Coordinador</w:t>
      </w:r>
      <w:r>
        <w:rPr>
          <w:rFonts w:ascii="Arial Unicode MS" w:eastAsia="Arial Unicode MS" w:hAnsi="Arial Unicode MS" w:cs="Arial Unicode MS" w:hint="eastAsia"/>
          <w:color w:val="0F243E"/>
          <w:sz w:val="24"/>
          <w:szCs w:val="24"/>
          <w:lang w:val="es-HN" w:eastAsia="es-ES"/>
        </w:rPr>
        <w:t xml:space="preserve"> de</w:t>
      </w:r>
      <w:r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 la</w:t>
      </w:r>
      <w:r>
        <w:rPr>
          <w:rFonts w:ascii="Arial Unicode MS" w:eastAsia="Arial Unicode MS" w:hAnsi="Arial Unicode MS" w:cs="Arial Unicode MS" w:hint="eastAsia"/>
          <w:color w:val="0F243E"/>
          <w:sz w:val="24"/>
          <w:szCs w:val="24"/>
          <w:lang w:val="es-HN" w:eastAsia="es-ES"/>
        </w:rPr>
        <w:t xml:space="preserve"> Carrera</w:t>
      </w:r>
      <w:r w:rsidRPr="0048372B">
        <w:rPr>
          <w:rFonts w:ascii="Arial Unicode MS" w:eastAsia="Arial Unicode MS" w:hAnsi="Arial Unicode MS" w:cs="Arial Unicode MS" w:hint="eastAsia"/>
          <w:color w:val="0F243E"/>
          <w:sz w:val="24"/>
          <w:szCs w:val="24"/>
          <w:lang w:val="es-HN" w:eastAsia="es-ES"/>
        </w:rPr>
        <w:t xml:space="preserve"> de </w:t>
      </w:r>
      <w:r w:rsidRPr="0048372B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Ingeniería Eléctrica</w:t>
      </w:r>
      <w:r w:rsidRPr="0048372B">
        <w:rPr>
          <w:rFonts w:ascii="Arial Unicode MS" w:eastAsia="Arial Unicode MS" w:hAnsi="Arial Unicode MS" w:cs="Arial Unicode MS" w:hint="eastAsia"/>
          <w:color w:val="0F243E"/>
          <w:sz w:val="24"/>
          <w:szCs w:val="24"/>
          <w:lang w:val="es-HN" w:eastAsia="es-ES"/>
        </w:rPr>
        <w:t xml:space="preserve"> Industrial, dependiente de </w:t>
      </w:r>
      <w:r w:rsidRPr="0048372B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la Facultad</w:t>
      </w:r>
      <w:r w:rsidRPr="0048372B">
        <w:rPr>
          <w:rFonts w:ascii="Arial Unicode MS" w:eastAsia="Arial Unicode MS" w:hAnsi="Arial Unicode MS" w:cs="Arial Unicode MS" w:hint="eastAsia"/>
          <w:color w:val="0F243E"/>
          <w:sz w:val="24"/>
          <w:szCs w:val="24"/>
          <w:lang w:val="es-HN" w:eastAsia="es-ES"/>
        </w:rPr>
        <w:t xml:space="preserve"> de</w:t>
      </w:r>
      <w:r>
        <w:rPr>
          <w:rFonts w:ascii="Arial Unicode MS" w:eastAsia="Arial Unicode MS" w:hAnsi="Arial Unicode MS" w:cs="Arial Unicode MS" w:hint="eastAsia"/>
          <w:color w:val="0F243E"/>
          <w:sz w:val="24"/>
          <w:szCs w:val="24"/>
          <w:lang w:val="es-HN" w:eastAsia="es-ES"/>
        </w:rPr>
        <w:t xml:space="preserve"> Ingeniería, hace constar que </w:t>
      </w:r>
      <w:r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el (la) joven </w:t>
      </w:r>
      <w:r w:rsidRPr="00F0666E">
        <w:rPr>
          <w:rFonts w:ascii="Arial Unicode MS" w:eastAsia="Arial Unicode MS" w:hAnsi="Arial Unicode MS" w:cs="Arial Unicode MS"/>
          <w:b/>
          <w:bCs/>
          <w:color w:val="0F243E"/>
          <w:sz w:val="24"/>
          <w:szCs w:val="24"/>
          <w:lang w:val="es-HN" w:eastAsia="es-ES"/>
        </w:rPr>
        <w:t>Nombre Completo</w:t>
      </w:r>
      <w:r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 con</w:t>
      </w:r>
      <w:r w:rsidRPr="00F0666E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 </w:t>
      </w:r>
      <w:r w:rsidRPr="0048372B">
        <w:rPr>
          <w:rFonts w:ascii="Arial Unicode MS" w:eastAsia="Arial Unicode MS" w:hAnsi="Arial Unicode MS" w:cs="Arial Unicode MS" w:hint="eastAsia"/>
          <w:color w:val="0F243E"/>
          <w:sz w:val="24"/>
          <w:szCs w:val="24"/>
          <w:lang w:val="es-HN" w:eastAsia="es-ES"/>
        </w:rPr>
        <w:t xml:space="preserve">No. de cuenta </w:t>
      </w:r>
      <w:r w:rsidR="00871C2D">
        <w:rPr>
          <w:rFonts w:ascii="Arial Unicode MS" w:eastAsia="Arial Unicode MS" w:hAnsi="Arial Unicode MS" w:cs="Arial Unicode MS"/>
          <w:b/>
          <w:bCs/>
          <w:color w:val="0F243E"/>
          <w:sz w:val="24"/>
          <w:szCs w:val="24"/>
          <w:lang w:val="es-HN" w:eastAsia="es-ES"/>
        </w:rPr>
        <w:t>NNNNNNNNNNN</w:t>
      </w:r>
      <w:bookmarkStart w:id="1" w:name="_GoBack"/>
      <w:bookmarkEnd w:id="1"/>
      <w:r w:rsidRPr="00320A1B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,</w:t>
      </w:r>
      <w:r w:rsidRPr="00F0666E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 </w:t>
      </w:r>
      <w:r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ha cursado y aprobado todas las materias correspondientes al Plan de Estudios de la Carrera de Ingeniería Eléctrica Industrial, por lo que ha cumplido con los requisitos para iniciar </w:t>
      </w:r>
      <w:r>
        <w:rPr>
          <w:rFonts w:ascii="Arial Unicode MS" w:eastAsia="Arial Unicode MS" w:hAnsi="Arial Unicode MS" w:cs="Arial Unicode MS" w:hint="eastAsia"/>
          <w:color w:val="0F243E"/>
          <w:sz w:val="24"/>
          <w:szCs w:val="24"/>
          <w:lang w:val="es-HN" w:eastAsia="es-ES"/>
        </w:rPr>
        <w:t xml:space="preserve">sus 800 horas </w:t>
      </w:r>
      <w:r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de </w:t>
      </w:r>
      <w:r w:rsidRPr="0048372B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práctica</w:t>
      </w:r>
      <w:r w:rsidRPr="0048372B">
        <w:rPr>
          <w:rFonts w:ascii="Arial Unicode MS" w:eastAsia="Arial Unicode MS" w:hAnsi="Arial Unicode MS" w:cs="Arial Unicode MS" w:hint="eastAsia"/>
          <w:color w:val="0F243E"/>
          <w:sz w:val="24"/>
          <w:szCs w:val="24"/>
          <w:lang w:val="es-HN" w:eastAsia="es-ES"/>
        </w:rPr>
        <w:t xml:space="preserve"> profesional. </w:t>
      </w:r>
    </w:p>
    <w:p w14:paraId="15074D50" w14:textId="77777777" w:rsidR="007E7097" w:rsidRPr="00F0666E" w:rsidRDefault="007E7097" w:rsidP="007E7097">
      <w:pPr>
        <w:spacing w:after="0"/>
        <w:jc w:val="both"/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</w:pPr>
    </w:p>
    <w:p w14:paraId="542DB7A0" w14:textId="21B4A2B7" w:rsidR="007E7097" w:rsidRPr="00F0666E" w:rsidRDefault="007E7097" w:rsidP="007E7097">
      <w:pPr>
        <w:spacing w:after="0"/>
        <w:jc w:val="both"/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</w:pPr>
      <w:r w:rsidRPr="00F0666E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Por tanto, la Coordinación de la Carrera de Ingeniería Eléctrica Industrial extiende a su oficina la presente carta</w:t>
      </w:r>
      <w:r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 como medio de formal solicitud para</w:t>
      </w:r>
      <w:r w:rsidRPr="00F0666E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 que el (la) joven pueda realizar su práctica profesional supervisada en </w:t>
      </w:r>
      <w:r w:rsidRPr="007E7097">
        <w:rPr>
          <w:rFonts w:ascii="Arial Unicode MS" w:eastAsia="Arial Unicode MS" w:hAnsi="Arial Unicode MS" w:cs="Arial Unicode MS"/>
          <w:b/>
          <w:bCs/>
          <w:color w:val="0F243E"/>
          <w:sz w:val="24"/>
          <w:szCs w:val="24"/>
          <w:lang w:val="es-HN" w:eastAsia="es-ES"/>
        </w:rPr>
        <w:t>Nombre de Empresa o Institución</w:t>
      </w:r>
      <w:r w:rsidRPr="00F0666E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.</w:t>
      </w:r>
    </w:p>
    <w:p w14:paraId="78EA4C7D" w14:textId="77777777" w:rsidR="007E7097" w:rsidRPr="00F0666E" w:rsidRDefault="007E7097" w:rsidP="007E7097">
      <w:pPr>
        <w:spacing w:after="0"/>
        <w:jc w:val="both"/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</w:pPr>
    </w:p>
    <w:p w14:paraId="4F854FAB" w14:textId="5AF3853F" w:rsidR="007E7097" w:rsidRPr="00F0666E" w:rsidRDefault="007E7097" w:rsidP="007E7097">
      <w:pPr>
        <w:spacing w:after="0"/>
        <w:jc w:val="both"/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</w:pPr>
      <w:r w:rsidRPr="00F0666E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Sin otro particular</w:t>
      </w:r>
      <w:r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 y agradeciendo su atención</w:t>
      </w:r>
      <w:r w:rsidRPr="00F0666E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, me despido en espera de la mejor respuesta.</w:t>
      </w:r>
    </w:p>
    <w:p w14:paraId="484E417E" w14:textId="77777777" w:rsidR="007E7097" w:rsidRPr="00F0666E" w:rsidRDefault="007E7097" w:rsidP="007E7097">
      <w:pPr>
        <w:spacing w:after="0"/>
        <w:jc w:val="both"/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</w:pPr>
    </w:p>
    <w:p w14:paraId="7D33479A" w14:textId="77777777" w:rsidR="007E7097" w:rsidRPr="00F0666E" w:rsidRDefault="007E7097" w:rsidP="007E7097">
      <w:pPr>
        <w:spacing w:after="0"/>
        <w:jc w:val="both"/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</w:pPr>
      <w:r w:rsidRPr="00F0666E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Atentamente, </w:t>
      </w:r>
    </w:p>
    <w:p w14:paraId="5E276082" w14:textId="7284DA05" w:rsidR="007E7097" w:rsidRDefault="007E7097" w:rsidP="007E7097">
      <w:pPr>
        <w:spacing w:after="0" w:line="240" w:lineRule="auto"/>
        <w:jc w:val="both"/>
        <w:rPr>
          <w:rFonts w:ascii="Arial" w:eastAsia="Arial Unicode MS" w:hAnsi="Arial" w:cs="Arial"/>
          <w:i/>
          <w:color w:val="0F243E"/>
          <w:sz w:val="24"/>
          <w:szCs w:val="24"/>
          <w:lang w:val="es-HN" w:eastAsia="es-ES"/>
        </w:rPr>
      </w:pPr>
    </w:p>
    <w:p w14:paraId="032E87AC" w14:textId="77777777" w:rsidR="007E7097" w:rsidRPr="00183CDD" w:rsidRDefault="007E7097" w:rsidP="007E7097">
      <w:pPr>
        <w:spacing w:after="0" w:line="240" w:lineRule="auto"/>
        <w:jc w:val="both"/>
        <w:rPr>
          <w:rFonts w:ascii="Arial" w:eastAsia="Arial Unicode MS" w:hAnsi="Arial" w:cs="Arial"/>
          <w:i/>
          <w:color w:val="0F243E"/>
          <w:sz w:val="24"/>
          <w:szCs w:val="24"/>
          <w:lang w:val="es-HN" w:eastAsia="es-ES"/>
        </w:rPr>
      </w:pPr>
    </w:p>
    <w:p w14:paraId="2B17730E" w14:textId="77777777" w:rsidR="007E7097" w:rsidRPr="00183CDD" w:rsidRDefault="007E7097" w:rsidP="007E7097">
      <w:pPr>
        <w:spacing w:after="0" w:line="240" w:lineRule="auto"/>
        <w:jc w:val="both"/>
        <w:rPr>
          <w:rFonts w:ascii="Arial" w:eastAsia="Arial Unicode MS" w:hAnsi="Arial" w:cs="Arial"/>
          <w:i/>
          <w:color w:val="0F243E"/>
          <w:sz w:val="24"/>
          <w:szCs w:val="24"/>
          <w:lang w:val="es-HN" w:eastAsia="es-ES"/>
        </w:rPr>
      </w:pPr>
    </w:p>
    <w:p w14:paraId="3DA5A1F3" w14:textId="6BA60184" w:rsidR="007E7097" w:rsidRPr="00183CDD" w:rsidRDefault="00F678EC" w:rsidP="00A42651">
      <w:pPr>
        <w:spacing w:after="0" w:line="240" w:lineRule="auto"/>
        <w:jc w:val="center"/>
        <w:rPr>
          <w:rFonts w:ascii="Arial" w:eastAsia="Arial Unicode MS" w:hAnsi="Arial" w:cs="Arial"/>
          <w:b/>
          <w:color w:val="0F243E"/>
          <w:sz w:val="24"/>
          <w:szCs w:val="24"/>
          <w:lang w:val="es-HN" w:eastAsia="es-ES"/>
        </w:rPr>
      </w:pPr>
      <w:r>
        <w:rPr>
          <w:rFonts w:ascii="Arial" w:eastAsia="Arial Unicode MS" w:hAnsi="Arial" w:cs="Arial"/>
          <w:b/>
          <w:color w:val="0F243E"/>
          <w:sz w:val="24"/>
          <w:szCs w:val="24"/>
          <w:lang w:val="es-HN" w:eastAsia="es-ES"/>
        </w:rPr>
        <w:t>DANIEL ALEJANDRO FLORES</w:t>
      </w:r>
      <w:r w:rsidR="00A42651">
        <w:rPr>
          <w:rFonts w:ascii="Arial" w:eastAsia="Arial Unicode MS" w:hAnsi="Arial" w:cs="Arial"/>
          <w:b/>
          <w:color w:val="0F243E"/>
          <w:sz w:val="24"/>
          <w:szCs w:val="24"/>
          <w:lang w:val="es-HN" w:eastAsia="es-ES"/>
        </w:rPr>
        <w:t>, Máster,</w:t>
      </w:r>
      <w:r w:rsidR="00A42651" w:rsidRPr="00183CDD">
        <w:rPr>
          <w:rFonts w:ascii="Arial" w:eastAsia="Arial Unicode MS" w:hAnsi="Arial" w:cs="Arial"/>
          <w:b/>
          <w:color w:val="0F243E"/>
          <w:sz w:val="24"/>
          <w:szCs w:val="24"/>
          <w:lang w:val="es-HN" w:eastAsia="es-ES"/>
        </w:rPr>
        <w:t xml:space="preserve"> </w:t>
      </w:r>
      <w:r w:rsidR="00A42651">
        <w:rPr>
          <w:rFonts w:ascii="Arial" w:eastAsia="Arial Unicode MS" w:hAnsi="Arial" w:cs="Arial"/>
          <w:b/>
          <w:color w:val="0F243E"/>
          <w:sz w:val="24"/>
          <w:szCs w:val="24"/>
          <w:lang w:val="es-HN" w:eastAsia="es-ES"/>
        </w:rPr>
        <w:t>Ing.</w:t>
      </w:r>
    </w:p>
    <w:p w14:paraId="1642CB29" w14:textId="6EB20E1F" w:rsidR="007E7097" w:rsidRPr="00F8163E" w:rsidRDefault="007E7097" w:rsidP="007E7097">
      <w:pPr>
        <w:spacing w:after="0" w:line="240" w:lineRule="auto"/>
        <w:jc w:val="center"/>
        <w:rPr>
          <w:rFonts w:ascii="Arial" w:eastAsia="Arial Unicode MS" w:hAnsi="Arial" w:cs="Arial"/>
          <w:color w:val="0F243E"/>
          <w:sz w:val="24"/>
          <w:szCs w:val="24"/>
          <w:lang w:val="es-HN" w:eastAsia="es-ES"/>
        </w:rPr>
      </w:pPr>
      <w:r w:rsidRPr="00F8163E">
        <w:rPr>
          <w:rFonts w:ascii="Arial" w:eastAsia="Arial Unicode MS" w:hAnsi="Arial" w:cs="Arial"/>
          <w:color w:val="0F243E"/>
          <w:sz w:val="24"/>
          <w:szCs w:val="24"/>
          <w:lang w:val="es-HN" w:eastAsia="es-ES"/>
        </w:rPr>
        <w:t>Coordinador Carrera</w:t>
      </w:r>
      <w:r>
        <w:rPr>
          <w:rFonts w:ascii="Arial" w:eastAsia="Arial Unicode MS" w:hAnsi="Arial" w:cs="Arial"/>
          <w:color w:val="0F243E"/>
          <w:sz w:val="24"/>
          <w:szCs w:val="24"/>
          <w:lang w:val="es-HN" w:eastAsia="es-ES"/>
        </w:rPr>
        <w:t xml:space="preserve"> de</w:t>
      </w:r>
      <w:r w:rsidRPr="00F8163E">
        <w:rPr>
          <w:rFonts w:ascii="Arial" w:eastAsia="Arial Unicode MS" w:hAnsi="Arial" w:cs="Arial"/>
          <w:color w:val="0F243E"/>
          <w:sz w:val="24"/>
          <w:szCs w:val="24"/>
          <w:lang w:val="es-HN" w:eastAsia="es-ES"/>
        </w:rPr>
        <w:t xml:space="preserve"> Ingeniería Eléctrica Industrial</w:t>
      </w:r>
    </w:p>
    <w:p w14:paraId="1B789C3E" w14:textId="6DACD9AA" w:rsidR="007E7097" w:rsidRDefault="007E7097" w:rsidP="007E7097">
      <w:pPr>
        <w:spacing w:after="0" w:line="240" w:lineRule="auto"/>
        <w:jc w:val="center"/>
        <w:rPr>
          <w:rFonts w:ascii="Arial" w:eastAsia="Arial Unicode MS" w:hAnsi="Arial" w:cs="Arial"/>
          <w:color w:val="0F243E"/>
          <w:sz w:val="24"/>
          <w:szCs w:val="24"/>
          <w:lang w:val="es-HN" w:eastAsia="es-ES"/>
        </w:rPr>
      </w:pPr>
      <w:r w:rsidRPr="00F8163E">
        <w:rPr>
          <w:rFonts w:ascii="Arial" w:eastAsia="Arial Unicode MS" w:hAnsi="Arial" w:cs="Arial"/>
          <w:color w:val="0F243E"/>
          <w:sz w:val="24"/>
          <w:szCs w:val="24"/>
          <w:lang w:val="es-HN" w:eastAsia="es-ES"/>
        </w:rPr>
        <w:t>Universidad Nacional Autónoma de Honduras</w:t>
      </w:r>
    </w:p>
    <w:p w14:paraId="1B2745AC" w14:textId="77777777" w:rsidR="00DE08EC" w:rsidRPr="00F8163E" w:rsidRDefault="00DE08EC" w:rsidP="007E7097">
      <w:pPr>
        <w:spacing w:after="0" w:line="240" w:lineRule="auto"/>
        <w:jc w:val="center"/>
        <w:rPr>
          <w:rFonts w:ascii="Arial" w:eastAsia="Arial Unicode MS" w:hAnsi="Arial" w:cs="Arial"/>
          <w:color w:val="0F243E"/>
          <w:sz w:val="24"/>
          <w:szCs w:val="24"/>
          <w:lang w:val="es-HN" w:eastAsia="es-ES"/>
        </w:rPr>
      </w:pPr>
    </w:p>
    <w:p w14:paraId="2625E0C3" w14:textId="0CDF5350" w:rsidR="00F8163E" w:rsidRPr="00F8163E" w:rsidRDefault="00401A6C" w:rsidP="00496A09">
      <w:pPr>
        <w:spacing w:after="0" w:line="240" w:lineRule="auto"/>
        <w:jc w:val="center"/>
        <w:rPr>
          <w:rFonts w:ascii="Arial" w:eastAsia="Arial Unicode MS" w:hAnsi="Arial" w:cs="Arial"/>
          <w:color w:val="0F243E"/>
          <w:sz w:val="24"/>
          <w:szCs w:val="24"/>
          <w:lang w:val="es-HN" w:eastAsia="es-ES"/>
        </w:rPr>
      </w:pPr>
      <w:r>
        <w:rPr>
          <w:rFonts w:ascii="Arial" w:eastAsia="Arial Unicode MS" w:hAnsi="Arial" w:cs="Arial"/>
          <w:noProof/>
          <w:color w:val="0F243E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78BB39" wp14:editId="050C83FE">
                <wp:simplePos x="0" y="0"/>
                <wp:positionH relativeFrom="column">
                  <wp:posOffset>1691640</wp:posOffset>
                </wp:positionH>
                <wp:positionV relativeFrom="paragraph">
                  <wp:posOffset>22225</wp:posOffset>
                </wp:positionV>
                <wp:extent cx="4406900" cy="752475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90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573D56" w14:textId="5311A635" w:rsidR="00AB7D13" w:rsidRDefault="00401A6C" w:rsidP="00401A6C">
                            <w:pPr>
                              <w:spacing w:after="0" w:line="240" w:lineRule="auto"/>
                              <w:jc w:val="right"/>
                              <w:rPr>
                                <w:lang w:val="es-HN"/>
                              </w:rPr>
                            </w:pPr>
                            <w:r>
                              <w:rPr>
                                <w:lang w:val="es-HN"/>
                              </w:rPr>
                              <w:t>CP-</w:t>
                            </w:r>
                            <w:r w:rsidR="00AB7D13">
                              <w:rPr>
                                <w:lang w:val="es-HN"/>
                              </w:rPr>
                              <w:t>__</w:t>
                            </w:r>
                            <w:r>
                              <w:rPr>
                                <w:lang w:val="es-HN"/>
                              </w:rPr>
                              <w:t>___</w:t>
                            </w:r>
                            <w:r w:rsidR="00AB7D13">
                              <w:rPr>
                                <w:lang w:val="es-HN"/>
                              </w:rPr>
                              <w:t>___</w:t>
                            </w:r>
                            <w:r>
                              <w:rPr>
                                <w:lang w:val="es-HN"/>
                              </w:rPr>
                              <w:t>__</w:t>
                            </w:r>
                            <w:r w:rsidR="00AB7D13">
                              <w:rPr>
                                <w:lang w:val="es-HN"/>
                              </w:rPr>
                              <w:t>__</w:t>
                            </w:r>
                            <w:r>
                              <w:rPr>
                                <w:lang w:val="es-HN"/>
                              </w:rPr>
                              <w:t>-</w:t>
                            </w:r>
                            <w:r w:rsidR="00AB7D13">
                              <w:rPr>
                                <w:lang w:val="es-HN"/>
                              </w:rPr>
                              <w:t>_</w:t>
                            </w:r>
                            <w:r>
                              <w:rPr>
                                <w:lang w:val="es-HN"/>
                              </w:rPr>
                              <w:t>_</w:t>
                            </w:r>
                            <w:r w:rsidR="00AB7D13">
                              <w:rPr>
                                <w:lang w:val="es-HN"/>
                              </w:rPr>
                              <w:t>____</w:t>
                            </w:r>
                            <w:r>
                              <w:rPr>
                                <w:lang w:val="es-HN"/>
                              </w:rPr>
                              <w:t>-</w:t>
                            </w:r>
                            <w:r w:rsidR="00AB7D13">
                              <w:rPr>
                                <w:lang w:val="es-HN"/>
                              </w:rPr>
                              <w:t>___</w:t>
                            </w:r>
                            <w:r w:rsidR="00211D53">
                              <w:rPr>
                                <w:lang w:val="es-HN"/>
                              </w:rPr>
                              <w:t>__</w:t>
                            </w:r>
                            <w:r w:rsidR="00AB7D13">
                              <w:rPr>
                                <w:lang w:val="es-HN"/>
                              </w:rPr>
                              <w:t>_</w:t>
                            </w:r>
                          </w:p>
                          <w:p w14:paraId="1AF825FD" w14:textId="2BAC4839" w:rsidR="00AB7D13" w:rsidRDefault="00AB7D13" w:rsidP="00401A6C">
                            <w:pPr>
                              <w:spacing w:after="0" w:line="240" w:lineRule="auto"/>
                              <w:jc w:val="right"/>
                              <w:rPr>
                                <w:lang w:val="es-HN"/>
                              </w:rPr>
                            </w:pPr>
                            <w:r>
                              <w:rPr>
                                <w:lang w:val="es-HN"/>
                              </w:rPr>
                              <w:t>Correlativo</w:t>
                            </w:r>
                            <w:r w:rsidR="00401A6C">
                              <w:rPr>
                                <w:lang w:val="es-HN"/>
                              </w:rPr>
                              <w:t xml:space="preserve"> asignado</w:t>
                            </w:r>
                          </w:p>
                          <w:p w14:paraId="0B5B6AAF" w14:textId="3B9A4C37" w:rsidR="00401A6C" w:rsidRPr="00AB7D13" w:rsidRDefault="00401A6C" w:rsidP="00401A6C">
                            <w:pPr>
                              <w:spacing w:after="0" w:line="240" w:lineRule="auto"/>
                              <w:jc w:val="right"/>
                              <w:rPr>
                                <w:lang w:val="es-HN"/>
                              </w:rPr>
                            </w:pPr>
                            <w:r w:rsidRPr="00401A6C">
                              <w:rPr>
                                <w:lang w:val="es-HN"/>
                              </w:rPr>
                              <w:t>https://ie.unah.edu.hn/estudiantes/solicitudes/practicantes/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78BB3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33.2pt;margin-top:1.75pt;width:347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" filled="f" stroked="f" strokeweight=".5pt">
                <v:textbox>
                  <w:txbxContent>
                    <w:p w14:paraId="24573D56" w14:textId="5311A635" w:rsidR="00AB7D13" w:rsidRDefault="00401A6C" w:rsidP="00401A6C">
                      <w:pPr>
                        <w:spacing w:after="0" w:line="240" w:lineRule="auto"/>
                        <w:jc w:val="right"/>
                        <w:rPr>
                          <w:lang w:val="es-HN"/>
                        </w:rPr>
                      </w:pPr>
                      <w:r>
                        <w:rPr>
                          <w:lang w:val="es-HN"/>
                        </w:rPr>
                        <w:t>CP-</w:t>
                      </w:r>
                      <w:r w:rsidR="00AB7D13">
                        <w:rPr>
                          <w:lang w:val="es-HN"/>
                        </w:rPr>
                        <w:t>__</w:t>
                      </w:r>
                      <w:r>
                        <w:rPr>
                          <w:lang w:val="es-HN"/>
                        </w:rPr>
                        <w:t>___</w:t>
                      </w:r>
                      <w:r w:rsidR="00AB7D13">
                        <w:rPr>
                          <w:lang w:val="es-HN"/>
                        </w:rPr>
                        <w:t>___</w:t>
                      </w:r>
                      <w:r>
                        <w:rPr>
                          <w:lang w:val="es-HN"/>
                        </w:rPr>
                        <w:t>__</w:t>
                      </w:r>
                      <w:r w:rsidR="00AB7D13">
                        <w:rPr>
                          <w:lang w:val="es-HN"/>
                        </w:rPr>
                        <w:t>__</w:t>
                      </w:r>
                      <w:r>
                        <w:rPr>
                          <w:lang w:val="es-HN"/>
                        </w:rPr>
                        <w:t>-</w:t>
                      </w:r>
                      <w:r w:rsidR="00AB7D13">
                        <w:rPr>
                          <w:lang w:val="es-HN"/>
                        </w:rPr>
                        <w:t>_</w:t>
                      </w:r>
                      <w:r>
                        <w:rPr>
                          <w:lang w:val="es-HN"/>
                        </w:rPr>
                        <w:t>_</w:t>
                      </w:r>
                      <w:r w:rsidR="00AB7D13">
                        <w:rPr>
                          <w:lang w:val="es-HN"/>
                        </w:rPr>
                        <w:t>____</w:t>
                      </w:r>
                      <w:r>
                        <w:rPr>
                          <w:lang w:val="es-HN"/>
                        </w:rPr>
                        <w:t>-</w:t>
                      </w:r>
                      <w:r w:rsidR="00AB7D13">
                        <w:rPr>
                          <w:lang w:val="es-HN"/>
                        </w:rPr>
                        <w:t>___</w:t>
                      </w:r>
                      <w:r w:rsidR="00211D53">
                        <w:rPr>
                          <w:lang w:val="es-HN"/>
                        </w:rPr>
                        <w:t>__</w:t>
                      </w:r>
                      <w:r w:rsidR="00AB7D13">
                        <w:rPr>
                          <w:lang w:val="es-HN"/>
                        </w:rPr>
                        <w:t>_</w:t>
                      </w:r>
                    </w:p>
                    <w:p w14:paraId="1AF825FD" w14:textId="2BAC4839" w:rsidR="00AB7D13" w:rsidRDefault="00AB7D13" w:rsidP="00401A6C">
                      <w:pPr>
                        <w:spacing w:after="0" w:line="240" w:lineRule="auto"/>
                        <w:jc w:val="right"/>
                        <w:rPr>
                          <w:lang w:val="es-HN"/>
                        </w:rPr>
                      </w:pPr>
                      <w:r>
                        <w:rPr>
                          <w:lang w:val="es-HN"/>
                        </w:rPr>
                        <w:t>Correlativo</w:t>
                      </w:r>
                      <w:r w:rsidR="00401A6C">
                        <w:rPr>
                          <w:lang w:val="es-HN"/>
                        </w:rPr>
                        <w:t xml:space="preserve"> asignado</w:t>
                      </w:r>
                    </w:p>
                    <w:p w14:paraId="0B5B6AAF" w14:textId="3B9A4C37" w:rsidR="00401A6C" w:rsidRPr="00AB7D13" w:rsidRDefault="00401A6C" w:rsidP="00401A6C">
                      <w:pPr>
                        <w:spacing w:after="0" w:line="240" w:lineRule="auto"/>
                        <w:jc w:val="right"/>
                        <w:rPr>
                          <w:lang w:val="es-HN"/>
                        </w:rPr>
                      </w:pPr>
                      <w:r w:rsidRPr="00401A6C">
                        <w:rPr>
                          <w:lang w:val="es-HN"/>
                        </w:rPr>
                        <w:t>https://ie.unah.edu.hn/estudiantes/solicitudes/practicantes/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8163E" w:rsidRPr="00F8163E" w:rsidSect="00CD1822">
      <w:headerReference w:type="default" r:id="rId8"/>
      <w:footerReference w:type="default" r:id="rId9"/>
      <w:pgSz w:w="12242" w:h="15842" w:code="1"/>
      <w:pgMar w:top="1418" w:right="1701" w:bottom="1418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508436" w14:textId="77777777" w:rsidR="00953C1A" w:rsidRDefault="00953C1A" w:rsidP="00474875">
      <w:r>
        <w:separator/>
      </w:r>
    </w:p>
  </w:endnote>
  <w:endnote w:type="continuationSeparator" w:id="0">
    <w:p w14:paraId="0EE15112" w14:textId="77777777" w:rsidR="00953C1A" w:rsidRDefault="00953C1A" w:rsidP="0047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95FB67" w14:textId="77777777" w:rsidR="00C55E5C" w:rsidRDefault="00C55E5C" w:rsidP="00BC4112">
    <w:pPr>
      <w:pStyle w:val="Encabezado"/>
      <w:tabs>
        <w:tab w:val="clear" w:pos="4419"/>
        <w:tab w:val="clear" w:pos="8838"/>
        <w:tab w:val="left" w:pos="2565"/>
      </w:tabs>
      <w:jc w:val="center"/>
      <w:rPr>
        <w:rFonts w:ascii="HelveticaNeueLT Std" w:hAnsi="HelveticaNeueLT Std"/>
        <w:b/>
        <w:i/>
        <w:color w:val="1F497D"/>
        <w:sz w:val="20"/>
      </w:rPr>
    </w:pPr>
  </w:p>
  <w:p w14:paraId="59DA44A1" w14:textId="77777777" w:rsidR="00BC4112" w:rsidRDefault="00C47E87" w:rsidP="00BC4112">
    <w:pPr>
      <w:pStyle w:val="Encabezado"/>
      <w:tabs>
        <w:tab w:val="clear" w:pos="4419"/>
        <w:tab w:val="clear" w:pos="8838"/>
        <w:tab w:val="left" w:pos="2565"/>
      </w:tabs>
      <w:jc w:val="center"/>
      <w:rPr>
        <w:rFonts w:ascii="HelveticaNeueLT Std" w:hAnsi="HelveticaNeueLT Std"/>
        <w:b/>
        <w:i/>
        <w:color w:val="1F497D"/>
        <w:sz w:val="20"/>
      </w:rPr>
    </w:pPr>
    <w:r>
      <w:rPr>
        <w:rFonts w:ascii="HelveticaNeueLT Std" w:hAnsi="HelveticaNeueLT Std"/>
        <w:b/>
        <w:i/>
        <w:color w:val="1F497D"/>
        <w:sz w:val="20"/>
      </w:rPr>
      <w:t>“</w:t>
    </w:r>
    <w:r w:rsidR="00BC4112">
      <w:rPr>
        <w:rFonts w:ascii="HelveticaNeueLT Std" w:hAnsi="HelveticaNeueLT Std"/>
        <w:b/>
        <w:i/>
        <w:color w:val="1F497D"/>
        <w:sz w:val="20"/>
      </w:rPr>
      <w:t>La Educación es la Primera Necesidad de la República”</w:t>
    </w:r>
  </w:p>
  <w:p w14:paraId="2587C6C2" w14:textId="77777777" w:rsidR="00C55E5C" w:rsidRDefault="00C55E5C" w:rsidP="00BC4112">
    <w:pPr>
      <w:pStyle w:val="Encabezado"/>
      <w:tabs>
        <w:tab w:val="clear" w:pos="4419"/>
        <w:tab w:val="clear" w:pos="8838"/>
        <w:tab w:val="left" w:pos="2565"/>
      </w:tabs>
      <w:jc w:val="center"/>
      <w:rPr>
        <w:rFonts w:ascii="HelveticaNeueLT Std" w:hAnsi="HelveticaNeueLT Std"/>
        <w:b/>
        <w:i/>
        <w:color w:val="1F497D"/>
        <w:sz w:val="18"/>
      </w:rPr>
    </w:pPr>
  </w:p>
  <w:p w14:paraId="64E0B406" w14:textId="77777777" w:rsidR="00C55E5C" w:rsidRPr="00C55E5C" w:rsidRDefault="00C55E5C" w:rsidP="00C55E5C">
    <w:pPr>
      <w:pStyle w:val="Encabezado"/>
      <w:tabs>
        <w:tab w:val="clear" w:pos="4419"/>
        <w:tab w:val="clear" w:pos="8838"/>
        <w:tab w:val="left" w:pos="2565"/>
      </w:tabs>
      <w:jc w:val="center"/>
      <w:rPr>
        <w:rFonts w:ascii="Arial Narrow" w:hAnsi="Arial Narrow"/>
        <w:b/>
        <w:i/>
        <w:color w:val="1F497D"/>
        <w:sz w:val="16"/>
        <w:szCs w:val="16"/>
      </w:rPr>
    </w:pPr>
    <w:r w:rsidRPr="00C55E5C">
      <w:rPr>
        <w:rFonts w:ascii="Arial Narrow" w:hAnsi="Arial Narrow"/>
        <w:b/>
        <w:i/>
        <w:color w:val="1F497D"/>
        <w:sz w:val="16"/>
        <w:szCs w:val="16"/>
      </w:rPr>
      <w:t xml:space="preserve">Universidad Nacional Autónoma de Honduras   /   CIUDAD UNIVERSITARIA   / Tegucigalpa M.D.C.  </w:t>
    </w:r>
    <w:r w:rsidR="00C47E87" w:rsidRPr="00C55E5C">
      <w:rPr>
        <w:rFonts w:ascii="Arial Narrow" w:hAnsi="Arial Narrow"/>
        <w:b/>
        <w:i/>
        <w:color w:val="1F497D"/>
        <w:sz w:val="16"/>
        <w:szCs w:val="16"/>
      </w:rPr>
      <w:t>/ www.unah.edu.hn</w:t>
    </w:r>
  </w:p>
  <w:p w14:paraId="1B674930" w14:textId="77777777" w:rsidR="00F76496" w:rsidRPr="00BC4112" w:rsidRDefault="00C55E5C" w:rsidP="00C55E5C">
    <w:pPr>
      <w:pStyle w:val="Piedepgina"/>
      <w:tabs>
        <w:tab w:val="clear" w:pos="8838"/>
      </w:tabs>
      <w:rPr>
        <w:rFonts w:ascii="HelveticaNeueLT Std" w:hAnsi="HelveticaNeueLT Std"/>
        <w:b/>
        <w:i/>
        <w:sz w:val="24"/>
        <w:szCs w:val="24"/>
      </w:rPr>
    </w:pPr>
    <w:r>
      <w:rPr>
        <w:rFonts w:ascii="HelveticaNeueLT Std" w:hAnsi="HelveticaNeueLT Std"/>
        <w:b/>
        <w:i/>
        <w:sz w:val="24"/>
        <w:szCs w:val="24"/>
      </w:rPr>
      <w:tab/>
    </w:r>
    <w:r>
      <w:rPr>
        <w:rFonts w:ascii="HelveticaNeueLT Std" w:hAnsi="HelveticaNeueLT Std"/>
        <w:b/>
        <w:i/>
        <w:sz w:val="24"/>
        <w:szCs w:val="24"/>
      </w:rPr>
      <w:tab/>
    </w:r>
  </w:p>
  <w:p w14:paraId="646F6557" w14:textId="77777777" w:rsidR="00F76496" w:rsidRDefault="00F76496">
    <w:pPr>
      <w:pStyle w:val="Piedepgina"/>
    </w:pPr>
  </w:p>
  <w:p w14:paraId="208FAF92" w14:textId="77777777" w:rsidR="00914D7B" w:rsidRDefault="00914D7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5D0D03" w14:textId="77777777" w:rsidR="00953C1A" w:rsidRDefault="00953C1A" w:rsidP="00474875">
      <w:r>
        <w:separator/>
      </w:r>
    </w:p>
  </w:footnote>
  <w:footnote w:type="continuationSeparator" w:id="0">
    <w:p w14:paraId="07ACEDEA" w14:textId="77777777" w:rsidR="00953C1A" w:rsidRDefault="00953C1A" w:rsidP="00474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FEA86D" w14:textId="670B4008" w:rsidR="00811C08" w:rsidRDefault="0021114D" w:rsidP="00811C08">
    <w:pPr>
      <w:pStyle w:val="Encabezado"/>
      <w:tabs>
        <w:tab w:val="clear" w:pos="4419"/>
        <w:tab w:val="clear" w:pos="8838"/>
        <w:tab w:val="left" w:pos="2565"/>
      </w:tabs>
      <w:jc w:val="center"/>
      <w:rPr>
        <w:rFonts w:ascii="HelveticaNeueLT Std" w:hAnsi="HelveticaNeueLT Std"/>
        <w:b/>
        <w:color w:val="1F497D"/>
        <w:sz w:val="20"/>
      </w:rPr>
    </w:pPr>
    <w:r>
      <w:rPr>
        <w:rFonts w:ascii="HelveticaNeueLT Std" w:hAnsi="HelveticaNeueLT Std"/>
        <w:b/>
        <w:noProof/>
        <w:color w:val="1F497D"/>
        <w:sz w:val="20"/>
        <w:lang w:val="en-US"/>
      </w:rPr>
      <w:drawing>
        <wp:anchor distT="0" distB="0" distL="114300" distR="114300" simplePos="0" relativeHeight="251661312" behindDoc="0" locked="0" layoutInCell="1" allowOverlap="1" wp14:anchorId="43E8B7C1" wp14:editId="286F96C8">
          <wp:simplePos x="0" y="0"/>
          <wp:positionH relativeFrom="column">
            <wp:posOffset>2176145</wp:posOffset>
          </wp:positionH>
          <wp:positionV relativeFrom="paragraph">
            <wp:posOffset>-260614</wp:posOffset>
          </wp:positionV>
          <wp:extent cx="1250831" cy="1250831"/>
          <wp:effectExtent l="0" t="0" r="6985" b="6985"/>
          <wp:wrapNone/>
          <wp:docPr id="7" name="Picture 7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IEI-0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0831" cy="12508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55E2701F" wp14:editId="4DA987E2">
          <wp:simplePos x="0" y="0"/>
          <wp:positionH relativeFrom="column">
            <wp:posOffset>-821499</wp:posOffset>
          </wp:positionH>
          <wp:positionV relativeFrom="paragraph">
            <wp:posOffset>-363580</wp:posOffset>
          </wp:positionV>
          <wp:extent cx="2347200" cy="1479600"/>
          <wp:effectExtent l="0" t="0" r="0" b="635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UNAH-version-horizonta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7200" cy="147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AB5FC1" wp14:editId="77ECCCD1">
              <wp:simplePos x="0" y="0"/>
              <wp:positionH relativeFrom="column">
                <wp:posOffset>-821343</wp:posOffset>
              </wp:positionH>
              <wp:positionV relativeFrom="paragraph">
                <wp:posOffset>-415709</wp:posOffset>
              </wp:positionV>
              <wp:extent cx="2406770" cy="1595886"/>
              <wp:effectExtent l="0" t="0" r="0" b="4445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06770" cy="159588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309BA4E1" id="Rectangle 5" o:spid="_x0000_s1026" style="position:absolute;margin-left:-64.65pt;margin-top:-32.75pt;width:189.5pt;height:125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" fillcolor="white [3212]" stroked="f" strokeweight="1pt"/>
          </w:pict>
        </mc:Fallback>
      </mc:AlternateContent>
    </w:r>
    <w:r w:rsidR="00E01339"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00D39B3B" wp14:editId="02C95B97">
          <wp:simplePos x="0" y="0"/>
          <wp:positionH relativeFrom="column">
            <wp:posOffset>-1013460</wp:posOffset>
          </wp:positionH>
          <wp:positionV relativeFrom="paragraph">
            <wp:posOffset>-701675</wp:posOffset>
          </wp:positionV>
          <wp:extent cx="7772400" cy="12963525"/>
          <wp:effectExtent l="0" t="0" r="0" b="9525"/>
          <wp:wrapNone/>
          <wp:docPr id="3" name="Bild 1" descr="Macintosh HD:Users:Disking:Desktop:papel memebret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Macintosh HD:Users:Disking:Desktop:papel memebretad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296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1C08">
      <w:rPr>
        <w:rFonts w:ascii="HelveticaNeueLT Std" w:hAnsi="HelveticaNeueLT Std"/>
        <w:b/>
        <w:color w:val="1F497D"/>
        <w:sz w:val="20"/>
      </w:rPr>
      <w:t xml:space="preserve">                  </w:t>
    </w:r>
  </w:p>
  <w:p w14:paraId="029050C4" w14:textId="034FD65C" w:rsidR="00811C08" w:rsidRDefault="00811C08" w:rsidP="00811C08">
    <w:pPr>
      <w:pStyle w:val="Encabezado"/>
      <w:tabs>
        <w:tab w:val="clear" w:pos="4419"/>
        <w:tab w:val="clear" w:pos="8838"/>
        <w:tab w:val="left" w:pos="2565"/>
      </w:tabs>
      <w:jc w:val="center"/>
      <w:rPr>
        <w:rFonts w:ascii="HelveticaNeueLT Std" w:hAnsi="HelveticaNeueLT Std"/>
        <w:b/>
        <w:color w:val="1F497D"/>
        <w:sz w:val="20"/>
      </w:rPr>
    </w:pPr>
  </w:p>
  <w:p w14:paraId="757729A5" w14:textId="47537062" w:rsidR="00811C08" w:rsidRDefault="00811C08" w:rsidP="00811C08">
    <w:pPr>
      <w:pStyle w:val="Encabezado"/>
      <w:tabs>
        <w:tab w:val="clear" w:pos="4419"/>
        <w:tab w:val="clear" w:pos="8838"/>
        <w:tab w:val="left" w:pos="2565"/>
      </w:tabs>
      <w:rPr>
        <w:rFonts w:ascii="HelveticaNeueLT Std" w:hAnsi="HelveticaNeueLT Std"/>
        <w:b/>
        <w:color w:val="1F497D"/>
        <w:sz w:val="20"/>
      </w:rPr>
    </w:pPr>
    <w:r>
      <w:rPr>
        <w:rFonts w:ascii="HelveticaNeueLT Std" w:hAnsi="HelveticaNeueLT Std"/>
        <w:b/>
        <w:color w:val="1F497D"/>
        <w:sz w:val="20"/>
      </w:rPr>
      <w:t xml:space="preserve">                                                                                                            </w:t>
    </w:r>
  </w:p>
  <w:p w14:paraId="778592DB" w14:textId="44BD4230" w:rsidR="00811C08" w:rsidRDefault="006E10DB" w:rsidP="00811C08">
    <w:pPr>
      <w:pStyle w:val="Encabezado"/>
      <w:tabs>
        <w:tab w:val="clear" w:pos="4419"/>
        <w:tab w:val="clear" w:pos="8838"/>
        <w:tab w:val="left" w:pos="2565"/>
      </w:tabs>
      <w:rPr>
        <w:rFonts w:ascii="HelveticaNeueLT Std" w:hAnsi="HelveticaNeueLT Std"/>
        <w:b/>
        <w:color w:val="1F497D"/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5167" behindDoc="0" locked="0" layoutInCell="1" allowOverlap="1" wp14:anchorId="7568DB22" wp14:editId="0D6E81E0">
              <wp:simplePos x="0" y="0"/>
              <wp:positionH relativeFrom="column">
                <wp:posOffset>3638406</wp:posOffset>
              </wp:positionH>
              <wp:positionV relativeFrom="paragraph">
                <wp:posOffset>120362</wp:posOffset>
              </wp:positionV>
              <wp:extent cx="2763831" cy="753110"/>
              <wp:effectExtent l="0" t="0" r="0" b="889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63831" cy="7531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36EB24" w14:textId="77777777" w:rsidR="00E01339" w:rsidRPr="006E10DB" w:rsidRDefault="00887F6D" w:rsidP="00E56D8F">
                          <w:pPr>
                            <w:pStyle w:val="Sinespaciado"/>
                            <w:jc w:val="right"/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</w:pPr>
                          <w:r w:rsidRPr="006E10DB"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 xml:space="preserve">Tel: (504) </w:t>
                          </w:r>
                          <w:r w:rsidR="00E01339" w:rsidRPr="006E10DB"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>2216-5155</w:t>
                          </w:r>
                        </w:p>
                        <w:p w14:paraId="4AE7CA59" w14:textId="77777777" w:rsidR="00881DD0" w:rsidRPr="006E10DB" w:rsidRDefault="00881DD0" w:rsidP="00E56D8F">
                          <w:pPr>
                            <w:pStyle w:val="Sinespaciado"/>
                            <w:jc w:val="right"/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</w:pPr>
                          <w:r w:rsidRPr="006E10DB"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>Planta: (504)</w:t>
                          </w:r>
                          <w:r w:rsidR="00E01339" w:rsidRPr="006E10DB"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>2216-6100</w:t>
                          </w:r>
                          <w:r w:rsidRPr="006E10DB"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 xml:space="preserve"> Ext. </w:t>
                          </w:r>
                          <w:r w:rsidR="00E01339" w:rsidRPr="006E10DB"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>100601</w:t>
                          </w:r>
                        </w:p>
                        <w:p w14:paraId="394AA55A" w14:textId="799E3ADE" w:rsidR="00881DD0" w:rsidRPr="006E10DB" w:rsidRDefault="00881DD0" w:rsidP="00E01339">
                          <w:pPr>
                            <w:pStyle w:val="Sinespaciado"/>
                            <w:jc w:val="right"/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</w:pPr>
                          <w:r w:rsidRPr="006E10DB"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 xml:space="preserve">Edificio </w:t>
                          </w:r>
                          <w:r w:rsidR="00185CFC" w:rsidRPr="006E10DB"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>B-2,</w:t>
                          </w:r>
                          <w:r w:rsidRPr="006E10DB"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 xml:space="preserve"> </w:t>
                          </w:r>
                          <w:r w:rsidR="00185CFC" w:rsidRPr="006E10DB"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>2do.</w:t>
                          </w:r>
                          <w:r w:rsidRPr="006E10DB"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 xml:space="preserve"> </w:t>
                          </w:r>
                          <w:r w:rsidR="00185CFC" w:rsidRPr="006E10DB"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>Piso</w:t>
                          </w:r>
                        </w:p>
                        <w:p w14:paraId="46455068" w14:textId="2E5CEB8D" w:rsidR="006E10DB" w:rsidRDefault="006E10DB" w:rsidP="00E01339">
                          <w:pPr>
                            <w:pStyle w:val="Sinespaciado"/>
                            <w:jc w:val="right"/>
                            <w:rPr>
                              <w:rFonts w:ascii="HelveticaNeueLT Std" w:hAnsi="HelveticaNeueLT Std"/>
                              <w:b/>
                              <w:color w:val="1F497D"/>
                              <w:sz w:val="24"/>
                              <w:szCs w:val="24"/>
                            </w:rPr>
                          </w:pPr>
                          <w:r w:rsidRPr="006E10DB"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>Ciudad Universitaria, Blvd. Suyapa, Tegucigalpa M.D.C</w:t>
                          </w:r>
                          <w:r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7FB6528C" w14:textId="77777777" w:rsidR="00881DD0" w:rsidRDefault="00881DD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7568DB22" id="Rectangle 3" o:spid="_x0000_s1026" style="position:absolute;margin-left:286.5pt;margin-top:9.5pt;width:217.6pt;height:59.3pt;z-index:25165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" stroked="f">
              <v:textbox>
                <w:txbxContent>
                  <w:p w14:paraId="7936EB24" w14:textId="77777777" w:rsidR="00E01339" w:rsidRPr="006E10DB" w:rsidRDefault="00887F6D" w:rsidP="00E56D8F">
                    <w:pPr>
                      <w:pStyle w:val="NoSpacing"/>
                      <w:jc w:val="right"/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</w:pPr>
                    <w:r w:rsidRPr="006E10DB"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 xml:space="preserve">Tel: (504) </w:t>
                    </w:r>
                    <w:r w:rsidR="00E01339" w:rsidRPr="006E10DB"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>2216-5155</w:t>
                    </w:r>
                  </w:p>
                  <w:p w14:paraId="4AE7CA59" w14:textId="77777777" w:rsidR="00881DD0" w:rsidRPr="006E10DB" w:rsidRDefault="00881DD0" w:rsidP="00E56D8F">
                    <w:pPr>
                      <w:pStyle w:val="NoSpacing"/>
                      <w:jc w:val="right"/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</w:pPr>
                    <w:r w:rsidRPr="006E10DB"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>Planta: (504)</w:t>
                    </w:r>
                    <w:r w:rsidR="00E01339" w:rsidRPr="006E10DB"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>2216-6100</w:t>
                    </w:r>
                    <w:r w:rsidRPr="006E10DB"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 xml:space="preserve"> Ext. </w:t>
                    </w:r>
                    <w:r w:rsidR="00E01339" w:rsidRPr="006E10DB"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>100601</w:t>
                    </w:r>
                  </w:p>
                  <w:p w14:paraId="394AA55A" w14:textId="799E3ADE" w:rsidR="00881DD0" w:rsidRPr="006E10DB" w:rsidRDefault="00881DD0" w:rsidP="00E01339">
                    <w:pPr>
                      <w:pStyle w:val="NoSpacing"/>
                      <w:jc w:val="right"/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</w:pPr>
                    <w:r w:rsidRPr="006E10DB"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 xml:space="preserve">Edificio </w:t>
                    </w:r>
                    <w:r w:rsidR="00185CFC" w:rsidRPr="006E10DB"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>B-2,</w:t>
                    </w:r>
                    <w:r w:rsidRPr="006E10DB"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 xml:space="preserve"> </w:t>
                    </w:r>
                    <w:r w:rsidR="00185CFC" w:rsidRPr="006E10DB"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>2do.</w:t>
                    </w:r>
                    <w:r w:rsidRPr="006E10DB"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 xml:space="preserve"> </w:t>
                    </w:r>
                    <w:r w:rsidR="00185CFC" w:rsidRPr="006E10DB"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>Piso</w:t>
                    </w:r>
                  </w:p>
                  <w:p w14:paraId="46455068" w14:textId="2E5CEB8D" w:rsidR="006E10DB" w:rsidRDefault="006E10DB" w:rsidP="00E01339">
                    <w:pPr>
                      <w:pStyle w:val="NoSpacing"/>
                      <w:jc w:val="right"/>
                      <w:rPr>
                        <w:rFonts w:ascii="HelveticaNeueLT Std" w:hAnsi="HelveticaNeueLT Std"/>
                        <w:b/>
                        <w:color w:val="1F497D"/>
                        <w:sz w:val="24"/>
                        <w:szCs w:val="24"/>
                      </w:rPr>
                    </w:pPr>
                    <w:r w:rsidRPr="006E10DB"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 xml:space="preserve">Ciudad Universitaria, </w:t>
                    </w:r>
                    <w:proofErr w:type="spellStart"/>
                    <w:r w:rsidRPr="006E10DB"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>Blvd</w:t>
                    </w:r>
                    <w:proofErr w:type="spellEnd"/>
                    <w:r w:rsidRPr="006E10DB"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>. Suyapa, Tegucigalpa M.D.C</w:t>
                    </w:r>
                    <w:r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>.</w:t>
                    </w:r>
                  </w:p>
                  <w:p w14:paraId="7FB6528C" w14:textId="77777777" w:rsidR="00881DD0" w:rsidRDefault="00881DD0"/>
                </w:txbxContent>
              </v:textbox>
            </v:rect>
          </w:pict>
        </mc:Fallback>
      </mc:AlternateContent>
    </w:r>
    <w:r w:rsidR="00811C08">
      <w:rPr>
        <w:rFonts w:ascii="HelveticaNeueLT Std" w:hAnsi="HelveticaNeueLT Std"/>
        <w:b/>
        <w:color w:val="1F497D"/>
        <w:sz w:val="20"/>
      </w:rPr>
      <w:t xml:space="preserve">        </w:t>
    </w:r>
  </w:p>
  <w:p w14:paraId="5A5FCC53" w14:textId="78234A56" w:rsidR="00496FC9" w:rsidRDefault="008B12F2" w:rsidP="0021114D">
    <w:pPr>
      <w:pStyle w:val="Encabezado"/>
      <w:tabs>
        <w:tab w:val="clear" w:pos="4419"/>
        <w:tab w:val="clear" w:pos="8838"/>
        <w:tab w:val="left" w:pos="842"/>
      </w:tabs>
      <w:spacing w:line="276" w:lineRule="auto"/>
      <w:rPr>
        <w:rFonts w:ascii="HelveticaNeueLT Std" w:hAnsi="HelveticaNeueLT Std"/>
        <w:b/>
        <w:color w:val="1F497D"/>
        <w:sz w:val="24"/>
        <w:szCs w:val="24"/>
      </w:rPr>
    </w:pPr>
    <w:r>
      <w:rPr>
        <w:rFonts w:ascii="HelveticaNeueLT Std" w:hAnsi="HelveticaNeueLT Std"/>
        <w:b/>
        <w:color w:val="1F497D"/>
        <w:sz w:val="24"/>
        <w:szCs w:val="24"/>
      </w:rPr>
      <w:t xml:space="preserve">      </w:t>
    </w:r>
    <w:r w:rsidR="0021114D">
      <w:rPr>
        <w:rFonts w:ascii="HelveticaNeueLT Std" w:hAnsi="HelveticaNeueLT Std"/>
        <w:b/>
        <w:color w:val="1F497D"/>
        <w:sz w:val="24"/>
        <w:szCs w:val="24"/>
      </w:rPr>
      <w:tab/>
    </w:r>
  </w:p>
  <w:p w14:paraId="0A53BE88" w14:textId="77777777" w:rsidR="00E56D8F" w:rsidRPr="00E56D8F" w:rsidRDefault="00DF5F0F" w:rsidP="00E56D8F">
    <w:pPr>
      <w:pStyle w:val="Encabezado"/>
      <w:tabs>
        <w:tab w:val="clear" w:pos="4419"/>
        <w:tab w:val="clear" w:pos="8838"/>
        <w:tab w:val="left" w:pos="2565"/>
      </w:tabs>
      <w:spacing w:line="276" w:lineRule="auto"/>
      <w:rPr>
        <w:rFonts w:ascii="Cambria" w:eastAsia="Times New Roman" w:hAnsi="Cambria"/>
        <w:b/>
        <w:color w:val="1F497D"/>
        <w:sz w:val="10"/>
        <w:szCs w:val="28"/>
        <w:lang w:val="es-ES"/>
      </w:rPr>
    </w:pPr>
    <w:r>
      <w:rPr>
        <w:rFonts w:ascii="HelveticaNeueLT Std" w:hAnsi="HelveticaNeueLT Std"/>
        <w:b/>
        <w:color w:val="1F497D"/>
        <w:sz w:val="24"/>
        <w:szCs w:val="24"/>
      </w:rPr>
      <w:t xml:space="preserve">      </w:t>
    </w:r>
    <w:r w:rsidR="00CC0C87">
      <w:rPr>
        <w:rFonts w:ascii="HelveticaNeueLT Std" w:hAnsi="HelveticaNeueLT Std"/>
        <w:b/>
        <w:color w:val="1F497D"/>
        <w:sz w:val="24"/>
        <w:szCs w:val="24"/>
      </w:rPr>
      <w:t xml:space="preserve"> </w:t>
    </w:r>
  </w:p>
  <w:p w14:paraId="49C13016" w14:textId="77777777" w:rsidR="008F6F67" w:rsidRDefault="00887F6D" w:rsidP="008B12F2">
    <w:pPr>
      <w:pStyle w:val="Encabezado"/>
      <w:tabs>
        <w:tab w:val="clear" w:pos="4419"/>
        <w:tab w:val="clear" w:pos="8838"/>
        <w:tab w:val="left" w:pos="2565"/>
      </w:tabs>
      <w:spacing w:line="276" w:lineRule="auto"/>
      <w:rPr>
        <w:rFonts w:ascii="HelveticaNeueLT Std" w:hAnsi="HelveticaNeueLT Std"/>
        <w:b/>
        <w:color w:val="1F497D"/>
        <w:sz w:val="16"/>
        <w:szCs w:val="16"/>
      </w:rPr>
    </w:pPr>
    <w:r>
      <w:rPr>
        <w:rFonts w:ascii="HelveticaNeueLT Std" w:hAnsi="HelveticaNeueLT Std"/>
        <w:b/>
        <w:color w:val="1F497D"/>
        <w:sz w:val="24"/>
        <w:szCs w:val="24"/>
      </w:rPr>
      <w:t xml:space="preserve">                 </w:t>
    </w:r>
    <w:r w:rsidR="008F6F67">
      <w:rPr>
        <w:rFonts w:ascii="HelveticaNeueLT Std" w:hAnsi="HelveticaNeueLT Std"/>
        <w:b/>
        <w:color w:val="1F497D"/>
        <w:sz w:val="24"/>
        <w:szCs w:val="24"/>
      </w:rPr>
      <w:t xml:space="preserve">                                          </w:t>
    </w:r>
    <w:r w:rsidR="008B12F2">
      <w:rPr>
        <w:rFonts w:ascii="HelveticaNeueLT Std" w:hAnsi="HelveticaNeueLT Std"/>
        <w:b/>
        <w:color w:val="1F497D"/>
        <w:sz w:val="24"/>
        <w:szCs w:val="24"/>
      </w:rPr>
      <w:t xml:space="preserve">                             </w:t>
    </w:r>
    <w:r w:rsidR="008F6F67">
      <w:rPr>
        <w:rFonts w:ascii="HelveticaNeueLT Std" w:hAnsi="HelveticaNeueLT Std"/>
        <w:b/>
        <w:color w:val="1F497D"/>
        <w:sz w:val="24"/>
        <w:szCs w:val="24"/>
      </w:rPr>
      <w:t xml:space="preserve"> </w:t>
    </w:r>
  </w:p>
  <w:p w14:paraId="135E9D2D" w14:textId="3DC54681" w:rsidR="00244A48" w:rsidRDefault="006E10DB" w:rsidP="006E10DB">
    <w:pPr>
      <w:pStyle w:val="Encabezado"/>
      <w:tabs>
        <w:tab w:val="clear" w:pos="4419"/>
        <w:tab w:val="clear" w:pos="8838"/>
        <w:tab w:val="left" w:pos="6072"/>
      </w:tabs>
      <w:spacing w:line="276" w:lineRule="auto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6206CC"/>
    <w:multiLevelType w:val="hybridMultilevel"/>
    <w:tmpl w:val="C0FAF044"/>
    <w:lvl w:ilvl="0" w:tplc="EB56E3F8">
      <w:start w:val="1"/>
      <w:numFmt w:val="decimal"/>
      <w:lvlText w:val="%1."/>
      <w:lvlJc w:val="left"/>
      <w:pPr>
        <w:ind w:left="1838" w:hanging="420"/>
      </w:pPr>
      <w:rPr>
        <w:rFonts w:ascii="Calibri" w:eastAsia="Times New Roman" w:hAnsi="Calibri" w:cs="Times New Roman"/>
        <w:b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B004FB"/>
    <w:multiLevelType w:val="hybridMultilevel"/>
    <w:tmpl w:val="D62E1A16"/>
    <w:lvl w:ilvl="0" w:tplc="9E1ABE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5923FF"/>
    <w:multiLevelType w:val="hybridMultilevel"/>
    <w:tmpl w:val="F8742050"/>
    <w:lvl w:ilvl="0" w:tplc="CE8661A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1779BF"/>
    <w:multiLevelType w:val="hybridMultilevel"/>
    <w:tmpl w:val="48D81160"/>
    <w:lvl w:ilvl="0" w:tplc="35847E2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626BEC"/>
    <w:multiLevelType w:val="hybridMultilevel"/>
    <w:tmpl w:val="3D6A7B28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A31AB0"/>
    <w:multiLevelType w:val="hybridMultilevel"/>
    <w:tmpl w:val="C2640CEC"/>
    <w:lvl w:ilvl="0" w:tplc="1A7414A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45D0F74"/>
    <w:multiLevelType w:val="hybridMultilevel"/>
    <w:tmpl w:val="0AC68976"/>
    <w:lvl w:ilvl="0" w:tplc="4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781C23"/>
    <w:multiLevelType w:val="hybridMultilevel"/>
    <w:tmpl w:val="26B06FE2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73A14A4B"/>
    <w:multiLevelType w:val="hybridMultilevel"/>
    <w:tmpl w:val="C0FAF044"/>
    <w:lvl w:ilvl="0" w:tplc="EB56E3F8">
      <w:start w:val="1"/>
      <w:numFmt w:val="decimal"/>
      <w:lvlText w:val="%1."/>
      <w:lvlJc w:val="left"/>
      <w:pPr>
        <w:ind w:left="1838" w:hanging="420"/>
      </w:pPr>
      <w:rPr>
        <w:rFonts w:ascii="Calibri" w:eastAsia="Times New Roman" w:hAnsi="Calibri" w:cs="Times New Roman"/>
        <w:b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66A"/>
    <w:rsid w:val="000024E6"/>
    <w:rsid w:val="000027D6"/>
    <w:rsid w:val="000114DF"/>
    <w:rsid w:val="00014E18"/>
    <w:rsid w:val="00015632"/>
    <w:rsid w:val="00015985"/>
    <w:rsid w:val="00015FEE"/>
    <w:rsid w:val="00017BCB"/>
    <w:rsid w:val="00022771"/>
    <w:rsid w:val="000247C1"/>
    <w:rsid w:val="0002596D"/>
    <w:rsid w:val="000259E9"/>
    <w:rsid w:val="00030D95"/>
    <w:rsid w:val="00035922"/>
    <w:rsid w:val="00040585"/>
    <w:rsid w:val="0004098D"/>
    <w:rsid w:val="00041399"/>
    <w:rsid w:val="000423DB"/>
    <w:rsid w:val="000426B2"/>
    <w:rsid w:val="00045DA5"/>
    <w:rsid w:val="00046141"/>
    <w:rsid w:val="0004619C"/>
    <w:rsid w:val="00046AA8"/>
    <w:rsid w:val="00050455"/>
    <w:rsid w:val="000559C1"/>
    <w:rsid w:val="0005648D"/>
    <w:rsid w:val="000565EC"/>
    <w:rsid w:val="000610E8"/>
    <w:rsid w:val="00062A55"/>
    <w:rsid w:val="000735DE"/>
    <w:rsid w:val="00075F77"/>
    <w:rsid w:val="00076AF4"/>
    <w:rsid w:val="00084375"/>
    <w:rsid w:val="000848E4"/>
    <w:rsid w:val="000874FD"/>
    <w:rsid w:val="0009199E"/>
    <w:rsid w:val="00094177"/>
    <w:rsid w:val="000A03A9"/>
    <w:rsid w:val="000A0A0B"/>
    <w:rsid w:val="000A15C9"/>
    <w:rsid w:val="000A283D"/>
    <w:rsid w:val="000A4372"/>
    <w:rsid w:val="000A43B5"/>
    <w:rsid w:val="000A554E"/>
    <w:rsid w:val="000A7BC3"/>
    <w:rsid w:val="000B09F7"/>
    <w:rsid w:val="000B202B"/>
    <w:rsid w:val="000B33A2"/>
    <w:rsid w:val="000B43F3"/>
    <w:rsid w:val="000B7950"/>
    <w:rsid w:val="000C3F15"/>
    <w:rsid w:val="000C40A4"/>
    <w:rsid w:val="000D3304"/>
    <w:rsid w:val="000D38DE"/>
    <w:rsid w:val="000D7624"/>
    <w:rsid w:val="000E06D6"/>
    <w:rsid w:val="000E12FE"/>
    <w:rsid w:val="000E161F"/>
    <w:rsid w:val="000E18E6"/>
    <w:rsid w:val="000E1A0F"/>
    <w:rsid w:val="000E3665"/>
    <w:rsid w:val="000E576E"/>
    <w:rsid w:val="000E5D63"/>
    <w:rsid w:val="000E5F5A"/>
    <w:rsid w:val="000E683F"/>
    <w:rsid w:val="000E6957"/>
    <w:rsid w:val="000E7B16"/>
    <w:rsid w:val="000E7ED4"/>
    <w:rsid w:val="000F4C6C"/>
    <w:rsid w:val="000F67E2"/>
    <w:rsid w:val="00102098"/>
    <w:rsid w:val="00103161"/>
    <w:rsid w:val="00103604"/>
    <w:rsid w:val="0010444D"/>
    <w:rsid w:val="00104974"/>
    <w:rsid w:val="00104DDF"/>
    <w:rsid w:val="00105E40"/>
    <w:rsid w:val="0011287D"/>
    <w:rsid w:val="00113D5B"/>
    <w:rsid w:val="00114B29"/>
    <w:rsid w:val="001155F4"/>
    <w:rsid w:val="001157BC"/>
    <w:rsid w:val="001173A1"/>
    <w:rsid w:val="001223DF"/>
    <w:rsid w:val="001227F7"/>
    <w:rsid w:val="001241AA"/>
    <w:rsid w:val="0012472D"/>
    <w:rsid w:val="0012491C"/>
    <w:rsid w:val="00124D37"/>
    <w:rsid w:val="0012553E"/>
    <w:rsid w:val="00125E78"/>
    <w:rsid w:val="00127430"/>
    <w:rsid w:val="00127D40"/>
    <w:rsid w:val="00127F4B"/>
    <w:rsid w:val="001320EB"/>
    <w:rsid w:val="00132E81"/>
    <w:rsid w:val="001361D3"/>
    <w:rsid w:val="00136484"/>
    <w:rsid w:val="00142A98"/>
    <w:rsid w:val="0014717D"/>
    <w:rsid w:val="001503FF"/>
    <w:rsid w:val="00150508"/>
    <w:rsid w:val="0015289F"/>
    <w:rsid w:val="001537F2"/>
    <w:rsid w:val="00154D44"/>
    <w:rsid w:val="00155A26"/>
    <w:rsid w:val="00155E23"/>
    <w:rsid w:val="0016007C"/>
    <w:rsid w:val="001618E6"/>
    <w:rsid w:val="001638BC"/>
    <w:rsid w:val="001642D6"/>
    <w:rsid w:val="00172631"/>
    <w:rsid w:val="00180F0D"/>
    <w:rsid w:val="0018155E"/>
    <w:rsid w:val="001818A7"/>
    <w:rsid w:val="0018229D"/>
    <w:rsid w:val="00183CDD"/>
    <w:rsid w:val="00185CFC"/>
    <w:rsid w:val="0018794A"/>
    <w:rsid w:val="0019026D"/>
    <w:rsid w:val="00191711"/>
    <w:rsid w:val="00192AF1"/>
    <w:rsid w:val="00192BD1"/>
    <w:rsid w:val="00196F96"/>
    <w:rsid w:val="001A037B"/>
    <w:rsid w:val="001B15B8"/>
    <w:rsid w:val="001B1DD6"/>
    <w:rsid w:val="001B2DC1"/>
    <w:rsid w:val="001B30BD"/>
    <w:rsid w:val="001B6296"/>
    <w:rsid w:val="001B67F9"/>
    <w:rsid w:val="001C039E"/>
    <w:rsid w:val="001C3D8B"/>
    <w:rsid w:val="001C54FE"/>
    <w:rsid w:val="001C56CA"/>
    <w:rsid w:val="001C5CC5"/>
    <w:rsid w:val="001C7655"/>
    <w:rsid w:val="001D0D29"/>
    <w:rsid w:val="001D17F3"/>
    <w:rsid w:val="001D1C25"/>
    <w:rsid w:val="001D25B8"/>
    <w:rsid w:val="001D2B03"/>
    <w:rsid w:val="001D5AA9"/>
    <w:rsid w:val="001D7820"/>
    <w:rsid w:val="001E0707"/>
    <w:rsid w:val="001E0837"/>
    <w:rsid w:val="001E1F91"/>
    <w:rsid w:val="001E3722"/>
    <w:rsid w:val="001E4F69"/>
    <w:rsid w:val="001E58D6"/>
    <w:rsid w:val="001E6202"/>
    <w:rsid w:val="001E742C"/>
    <w:rsid w:val="001F065C"/>
    <w:rsid w:val="001F141E"/>
    <w:rsid w:val="001F2BEE"/>
    <w:rsid w:val="001F3401"/>
    <w:rsid w:val="001F4272"/>
    <w:rsid w:val="001F63D4"/>
    <w:rsid w:val="002005EC"/>
    <w:rsid w:val="00203464"/>
    <w:rsid w:val="00207DA5"/>
    <w:rsid w:val="0021114D"/>
    <w:rsid w:val="002114F8"/>
    <w:rsid w:val="00211D53"/>
    <w:rsid w:val="002132E1"/>
    <w:rsid w:val="00215082"/>
    <w:rsid w:val="002157BA"/>
    <w:rsid w:val="00216828"/>
    <w:rsid w:val="002208C1"/>
    <w:rsid w:val="002216ED"/>
    <w:rsid w:val="002239E4"/>
    <w:rsid w:val="00223F78"/>
    <w:rsid w:val="00224FF7"/>
    <w:rsid w:val="00226044"/>
    <w:rsid w:val="00230BE7"/>
    <w:rsid w:val="002327D1"/>
    <w:rsid w:val="00233452"/>
    <w:rsid w:val="00234400"/>
    <w:rsid w:val="00234543"/>
    <w:rsid w:val="00241A96"/>
    <w:rsid w:val="00244A48"/>
    <w:rsid w:val="002456F0"/>
    <w:rsid w:val="002473F9"/>
    <w:rsid w:val="0025060D"/>
    <w:rsid w:val="00252252"/>
    <w:rsid w:val="00255EC8"/>
    <w:rsid w:val="00263116"/>
    <w:rsid w:val="00264FAE"/>
    <w:rsid w:val="00266AAE"/>
    <w:rsid w:val="00270363"/>
    <w:rsid w:val="002756C8"/>
    <w:rsid w:val="00276F5C"/>
    <w:rsid w:val="00287EC1"/>
    <w:rsid w:val="00291E70"/>
    <w:rsid w:val="002A28EA"/>
    <w:rsid w:val="002A4018"/>
    <w:rsid w:val="002A4265"/>
    <w:rsid w:val="002A75E4"/>
    <w:rsid w:val="002B0C1B"/>
    <w:rsid w:val="002C0821"/>
    <w:rsid w:val="002C5E1B"/>
    <w:rsid w:val="002D0049"/>
    <w:rsid w:val="002D211B"/>
    <w:rsid w:val="002D32A2"/>
    <w:rsid w:val="002D3395"/>
    <w:rsid w:val="002D4F64"/>
    <w:rsid w:val="002D56D0"/>
    <w:rsid w:val="002D57FD"/>
    <w:rsid w:val="002E2402"/>
    <w:rsid w:val="002E3034"/>
    <w:rsid w:val="002E4417"/>
    <w:rsid w:val="002E4C9C"/>
    <w:rsid w:val="002E73E6"/>
    <w:rsid w:val="002F4971"/>
    <w:rsid w:val="00300293"/>
    <w:rsid w:val="003020F3"/>
    <w:rsid w:val="0030328D"/>
    <w:rsid w:val="003052E3"/>
    <w:rsid w:val="003061E4"/>
    <w:rsid w:val="0031060E"/>
    <w:rsid w:val="003108A4"/>
    <w:rsid w:val="00311256"/>
    <w:rsid w:val="003118DD"/>
    <w:rsid w:val="003128D4"/>
    <w:rsid w:val="00313948"/>
    <w:rsid w:val="00313F7A"/>
    <w:rsid w:val="003146D9"/>
    <w:rsid w:val="00314C9E"/>
    <w:rsid w:val="0031515D"/>
    <w:rsid w:val="00322E9D"/>
    <w:rsid w:val="00327576"/>
    <w:rsid w:val="003334B0"/>
    <w:rsid w:val="0033500F"/>
    <w:rsid w:val="00336F04"/>
    <w:rsid w:val="00340062"/>
    <w:rsid w:val="003424B6"/>
    <w:rsid w:val="00343282"/>
    <w:rsid w:val="0034510A"/>
    <w:rsid w:val="00345598"/>
    <w:rsid w:val="00346467"/>
    <w:rsid w:val="00346786"/>
    <w:rsid w:val="00346C17"/>
    <w:rsid w:val="0034745D"/>
    <w:rsid w:val="00347EBE"/>
    <w:rsid w:val="003501D4"/>
    <w:rsid w:val="00352538"/>
    <w:rsid w:val="00356716"/>
    <w:rsid w:val="00361BDF"/>
    <w:rsid w:val="00362B6C"/>
    <w:rsid w:val="003633FA"/>
    <w:rsid w:val="00374B55"/>
    <w:rsid w:val="00375B11"/>
    <w:rsid w:val="00381C01"/>
    <w:rsid w:val="00382FF9"/>
    <w:rsid w:val="0038300E"/>
    <w:rsid w:val="00384FB1"/>
    <w:rsid w:val="00395FC2"/>
    <w:rsid w:val="003A47FC"/>
    <w:rsid w:val="003A4A54"/>
    <w:rsid w:val="003A67A5"/>
    <w:rsid w:val="003A6FD5"/>
    <w:rsid w:val="003B1090"/>
    <w:rsid w:val="003B3D21"/>
    <w:rsid w:val="003B5E74"/>
    <w:rsid w:val="003B764A"/>
    <w:rsid w:val="003C0286"/>
    <w:rsid w:val="003C1751"/>
    <w:rsid w:val="003C24D4"/>
    <w:rsid w:val="003C3051"/>
    <w:rsid w:val="003C4C5D"/>
    <w:rsid w:val="003C6D82"/>
    <w:rsid w:val="003D0194"/>
    <w:rsid w:val="003D03E4"/>
    <w:rsid w:val="003D14B6"/>
    <w:rsid w:val="003D1613"/>
    <w:rsid w:val="003E5A2A"/>
    <w:rsid w:val="003E65BD"/>
    <w:rsid w:val="003F0A16"/>
    <w:rsid w:val="003F3000"/>
    <w:rsid w:val="003F30D7"/>
    <w:rsid w:val="003F4009"/>
    <w:rsid w:val="00401A6C"/>
    <w:rsid w:val="00403FE1"/>
    <w:rsid w:val="00413DF2"/>
    <w:rsid w:val="004149B9"/>
    <w:rsid w:val="004213FE"/>
    <w:rsid w:val="00421AAB"/>
    <w:rsid w:val="00423417"/>
    <w:rsid w:val="00426A2F"/>
    <w:rsid w:val="004308B9"/>
    <w:rsid w:val="00431C24"/>
    <w:rsid w:val="00432F32"/>
    <w:rsid w:val="0043339A"/>
    <w:rsid w:val="0043399C"/>
    <w:rsid w:val="00435495"/>
    <w:rsid w:val="00441158"/>
    <w:rsid w:val="0044164C"/>
    <w:rsid w:val="004419C1"/>
    <w:rsid w:val="004423B0"/>
    <w:rsid w:val="00442DF4"/>
    <w:rsid w:val="0044408E"/>
    <w:rsid w:val="0044604A"/>
    <w:rsid w:val="004506B6"/>
    <w:rsid w:val="00452246"/>
    <w:rsid w:val="004525E4"/>
    <w:rsid w:val="004554F9"/>
    <w:rsid w:val="00455F04"/>
    <w:rsid w:val="00461862"/>
    <w:rsid w:val="00461CE2"/>
    <w:rsid w:val="004622EB"/>
    <w:rsid w:val="004639DE"/>
    <w:rsid w:val="00464E53"/>
    <w:rsid w:val="00465777"/>
    <w:rsid w:val="004667C2"/>
    <w:rsid w:val="0047020B"/>
    <w:rsid w:val="00472DF1"/>
    <w:rsid w:val="00474875"/>
    <w:rsid w:val="00476016"/>
    <w:rsid w:val="00476AEC"/>
    <w:rsid w:val="00480048"/>
    <w:rsid w:val="00480278"/>
    <w:rsid w:val="004805E7"/>
    <w:rsid w:val="00480726"/>
    <w:rsid w:val="0048372B"/>
    <w:rsid w:val="00483B1B"/>
    <w:rsid w:val="004857DF"/>
    <w:rsid w:val="0048618B"/>
    <w:rsid w:val="0048704A"/>
    <w:rsid w:val="00491E0B"/>
    <w:rsid w:val="00493BF7"/>
    <w:rsid w:val="004943F7"/>
    <w:rsid w:val="00496A09"/>
    <w:rsid w:val="00496FC9"/>
    <w:rsid w:val="004A46A3"/>
    <w:rsid w:val="004A564D"/>
    <w:rsid w:val="004B066E"/>
    <w:rsid w:val="004B0EE7"/>
    <w:rsid w:val="004B1047"/>
    <w:rsid w:val="004B2E7D"/>
    <w:rsid w:val="004B34B6"/>
    <w:rsid w:val="004B398C"/>
    <w:rsid w:val="004B6584"/>
    <w:rsid w:val="004B69DA"/>
    <w:rsid w:val="004B6C3F"/>
    <w:rsid w:val="004B7A60"/>
    <w:rsid w:val="004B7F29"/>
    <w:rsid w:val="004C2DE5"/>
    <w:rsid w:val="004C48B7"/>
    <w:rsid w:val="004C6E6E"/>
    <w:rsid w:val="004D7188"/>
    <w:rsid w:val="004E12D2"/>
    <w:rsid w:val="004E1CCE"/>
    <w:rsid w:val="004E20D9"/>
    <w:rsid w:val="004E5D28"/>
    <w:rsid w:val="004E7C5B"/>
    <w:rsid w:val="004F00C9"/>
    <w:rsid w:val="004F2D2F"/>
    <w:rsid w:val="004F3244"/>
    <w:rsid w:val="004F6F3F"/>
    <w:rsid w:val="005018EF"/>
    <w:rsid w:val="00503C10"/>
    <w:rsid w:val="00503D0F"/>
    <w:rsid w:val="005051D4"/>
    <w:rsid w:val="005052D0"/>
    <w:rsid w:val="005057A7"/>
    <w:rsid w:val="00505AC4"/>
    <w:rsid w:val="00515268"/>
    <w:rsid w:val="00516075"/>
    <w:rsid w:val="005209BE"/>
    <w:rsid w:val="00521D03"/>
    <w:rsid w:val="00521E8A"/>
    <w:rsid w:val="00523D56"/>
    <w:rsid w:val="00527E61"/>
    <w:rsid w:val="00531850"/>
    <w:rsid w:val="005340E8"/>
    <w:rsid w:val="005373FF"/>
    <w:rsid w:val="00537F5C"/>
    <w:rsid w:val="005407B9"/>
    <w:rsid w:val="00541495"/>
    <w:rsid w:val="0054184D"/>
    <w:rsid w:val="00543EE9"/>
    <w:rsid w:val="00544CA5"/>
    <w:rsid w:val="00545303"/>
    <w:rsid w:val="005478BD"/>
    <w:rsid w:val="00550FBA"/>
    <w:rsid w:val="005512CD"/>
    <w:rsid w:val="00553C06"/>
    <w:rsid w:val="00553D7E"/>
    <w:rsid w:val="00566E02"/>
    <w:rsid w:val="005727A7"/>
    <w:rsid w:val="00572FF4"/>
    <w:rsid w:val="00574BC9"/>
    <w:rsid w:val="00581207"/>
    <w:rsid w:val="00583F14"/>
    <w:rsid w:val="00585221"/>
    <w:rsid w:val="00585BB3"/>
    <w:rsid w:val="00587A80"/>
    <w:rsid w:val="00593F95"/>
    <w:rsid w:val="00595593"/>
    <w:rsid w:val="00597AA2"/>
    <w:rsid w:val="005A02A9"/>
    <w:rsid w:val="005A214B"/>
    <w:rsid w:val="005A59DA"/>
    <w:rsid w:val="005A7BF1"/>
    <w:rsid w:val="005B0579"/>
    <w:rsid w:val="005B1614"/>
    <w:rsid w:val="005B2967"/>
    <w:rsid w:val="005B2EA1"/>
    <w:rsid w:val="005B3EC8"/>
    <w:rsid w:val="005B74F1"/>
    <w:rsid w:val="005C066A"/>
    <w:rsid w:val="005C0E31"/>
    <w:rsid w:val="005C11C5"/>
    <w:rsid w:val="005C5F96"/>
    <w:rsid w:val="005D17E8"/>
    <w:rsid w:val="005D223F"/>
    <w:rsid w:val="005D25DF"/>
    <w:rsid w:val="005D2F7A"/>
    <w:rsid w:val="005D3826"/>
    <w:rsid w:val="005D565F"/>
    <w:rsid w:val="005E4BC9"/>
    <w:rsid w:val="005E5A5B"/>
    <w:rsid w:val="005F072E"/>
    <w:rsid w:val="005F2605"/>
    <w:rsid w:val="005F2C7D"/>
    <w:rsid w:val="005F321D"/>
    <w:rsid w:val="005F6CF0"/>
    <w:rsid w:val="005F7085"/>
    <w:rsid w:val="00603D69"/>
    <w:rsid w:val="00604364"/>
    <w:rsid w:val="0060536C"/>
    <w:rsid w:val="006105DF"/>
    <w:rsid w:val="00610D11"/>
    <w:rsid w:val="006121A7"/>
    <w:rsid w:val="0061416F"/>
    <w:rsid w:val="00616789"/>
    <w:rsid w:val="006249F0"/>
    <w:rsid w:val="00624BFA"/>
    <w:rsid w:val="006279BF"/>
    <w:rsid w:val="00634774"/>
    <w:rsid w:val="00635C04"/>
    <w:rsid w:val="00636C91"/>
    <w:rsid w:val="00640929"/>
    <w:rsid w:val="006412FC"/>
    <w:rsid w:val="00644912"/>
    <w:rsid w:val="00644920"/>
    <w:rsid w:val="00647414"/>
    <w:rsid w:val="0064794F"/>
    <w:rsid w:val="00650B82"/>
    <w:rsid w:val="006522DC"/>
    <w:rsid w:val="00654CC0"/>
    <w:rsid w:val="006558E2"/>
    <w:rsid w:val="00656940"/>
    <w:rsid w:val="00656D01"/>
    <w:rsid w:val="00656EEE"/>
    <w:rsid w:val="00657E82"/>
    <w:rsid w:val="0066063F"/>
    <w:rsid w:val="00660D04"/>
    <w:rsid w:val="0066458B"/>
    <w:rsid w:val="00670F13"/>
    <w:rsid w:val="00674BE1"/>
    <w:rsid w:val="006833FE"/>
    <w:rsid w:val="00684037"/>
    <w:rsid w:val="00686A64"/>
    <w:rsid w:val="0069108E"/>
    <w:rsid w:val="00691E15"/>
    <w:rsid w:val="00693CAF"/>
    <w:rsid w:val="006956CD"/>
    <w:rsid w:val="00695BCD"/>
    <w:rsid w:val="006A00FF"/>
    <w:rsid w:val="006A167C"/>
    <w:rsid w:val="006A2776"/>
    <w:rsid w:val="006A4F9F"/>
    <w:rsid w:val="006A62E6"/>
    <w:rsid w:val="006A78C8"/>
    <w:rsid w:val="006A7D50"/>
    <w:rsid w:val="006B26AA"/>
    <w:rsid w:val="006C3740"/>
    <w:rsid w:val="006C3FD1"/>
    <w:rsid w:val="006C6460"/>
    <w:rsid w:val="006C7406"/>
    <w:rsid w:val="006D3966"/>
    <w:rsid w:val="006E10DB"/>
    <w:rsid w:val="006E2174"/>
    <w:rsid w:val="006E2573"/>
    <w:rsid w:val="006E38D0"/>
    <w:rsid w:val="006E4155"/>
    <w:rsid w:val="006F09F8"/>
    <w:rsid w:val="006F22C4"/>
    <w:rsid w:val="006F5EDA"/>
    <w:rsid w:val="00710F5A"/>
    <w:rsid w:val="00711644"/>
    <w:rsid w:val="00714F36"/>
    <w:rsid w:val="0072183E"/>
    <w:rsid w:val="007220EA"/>
    <w:rsid w:val="00724AB8"/>
    <w:rsid w:val="00726E57"/>
    <w:rsid w:val="00727A26"/>
    <w:rsid w:val="00727C51"/>
    <w:rsid w:val="00727D70"/>
    <w:rsid w:val="00730C0B"/>
    <w:rsid w:val="00731485"/>
    <w:rsid w:val="0073214E"/>
    <w:rsid w:val="0074048A"/>
    <w:rsid w:val="00740D4B"/>
    <w:rsid w:val="00741119"/>
    <w:rsid w:val="007431F2"/>
    <w:rsid w:val="007450FB"/>
    <w:rsid w:val="00746203"/>
    <w:rsid w:val="0074732D"/>
    <w:rsid w:val="00747487"/>
    <w:rsid w:val="00752742"/>
    <w:rsid w:val="0075356A"/>
    <w:rsid w:val="00755CF2"/>
    <w:rsid w:val="00760297"/>
    <w:rsid w:val="00760C87"/>
    <w:rsid w:val="00760F0B"/>
    <w:rsid w:val="00761D04"/>
    <w:rsid w:val="0076429B"/>
    <w:rsid w:val="00767756"/>
    <w:rsid w:val="0077543E"/>
    <w:rsid w:val="007763E0"/>
    <w:rsid w:val="007836F9"/>
    <w:rsid w:val="00783D07"/>
    <w:rsid w:val="007904F4"/>
    <w:rsid w:val="00794AF9"/>
    <w:rsid w:val="0079586D"/>
    <w:rsid w:val="007975AC"/>
    <w:rsid w:val="007A104B"/>
    <w:rsid w:val="007A556A"/>
    <w:rsid w:val="007A5E17"/>
    <w:rsid w:val="007A785B"/>
    <w:rsid w:val="007B27CB"/>
    <w:rsid w:val="007C15E8"/>
    <w:rsid w:val="007C4680"/>
    <w:rsid w:val="007C63ED"/>
    <w:rsid w:val="007D6AA8"/>
    <w:rsid w:val="007D7A09"/>
    <w:rsid w:val="007E00A8"/>
    <w:rsid w:val="007E0691"/>
    <w:rsid w:val="007E6076"/>
    <w:rsid w:val="007E7097"/>
    <w:rsid w:val="007F41FB"/>
    <w:rsid w:val="007F54FC"/>
    <w:rsid w:val="007F5EC5"/>
    <w:rsid w:val="007F746A"/>
    <w:rsid w:val="00802AAD"/>
    <w:rsid w:val="00810098"/>
    <w:rsid w:val="00811C08"/>
    <w:rsid w:val="008138E0"/>
    <w:rsid w:val="008179D4"/>
    <w:rsid w:val="008245CD"/>
    <w:rsid w:val="00825075"/>
    <w:rsid w:val="00825D53"/>
    <w:rsid w:val="0082603F"/>
    <w:rsid w:val="00832496"/>
    <w:rsid w:val="00832880"/>
    <w:rsid w:val="0083572F"/>
    <w:rsid w:val="008379CE"/>
    <w:rsid w:val="0084033A"/>
    <w:rsid w:val="008451F2"/>
    <w:rsid w:val="00845486"/>
    <w:rsid w:val="008536A1"/>
    <w:rsid w:val="00853936"/>
    <w:rsid w:val="008540C2"/>
    <w:rsid w:val="0085563B"/>
    <w:rsid w:val="008566D2"/>
    <w:rsid w:val="008572C8"/>
    <w:rsid w:val="00857E5A"/>
    <w:rsid w:val="008617DA"/>
    <w:rsid w:val="00861D01"/>
    <w:rsid w:val="00861DF4"/>
    <w:rsid w:val="00863179"/>
    <w:rsid w:val="00865E96"/>
    <w:rsid w:val="0086675D"/>
    <w:rsid w:val="0086697A"/>
    <w:rsid w:val="00871C2D"/>
    <w:rsid w:val="0087557C"/>
    <w:rsid w:val="00876B30"/>
    <w:rsid w:val="00881DD0"/>
    <w:rsid w:val="00885E6E"/>
    <w:rsid w:val="00887F6D"/>
    <w:rsid w:val="00893FC3"/>
    <w:rsid w:val="0089415D"/>
    <w:rsid w:val="008955E7"/>
    <w:rsid w:val="00895764"/>
    <w:rsid w:val="00895FCD"/>
    <w:rsid w:val="00897F2C"/>
    <w:rsid w:val="008A29FB"/>
    <w:rsid w:val="008A394A"/>
    <w:rsid w:val="008A569D"/>
    <w:rsid w:val="008A5DDA"/>
    <w:rsid w:val="008A714E"/>
    <w:rsid w:val="008A73CA"/>
    <w:rsid w:val="008B0919"/>
    <w:rsid w:val="008B12F2"/>
    <w:rsid w:val="008B3D9B"/>
    <w:rsid w:val="008B4DE2"/>
    <w:rsid w:val="008B5A39"/>
    <w:rsid w:val="008B6731"/>
    <w:rsid w:val="008B692E"/>
    <w:rsid w:val="008C7C28"/>
    <w:rsid w:val="008D2CBD"/>
    <w:rsid w:val="008D7BF0"/>
    <w:rsid w:val="008E042B"/>
    <w:rsid w:val="008E33A8"/>
    <w:rsid w:val="008E3DCB"/>
    <w:rsid w:val="008F000B"/>
    <w:rsid w:val="008F2F34"/>
    <w:rsid w:val="008F37E3"/>
    <w:rsid w:val="008F385B"/>
    <w:rsid w:val="008F3F16"/>
    <w:rsid w:val="008F4088"/>
    <w:rsid w:val="008F497D"/>
    <w:rsid w:val="008F4D12"/>
    <w:rsid w:val="008F6F67"/>
    <w:rsid w:val="008F7657"/>
    <w:rsid w:val="00900025"/>
    <w:rsid w:val="00902312"/>
    <w:rsid w:val="009023E8"/>
    <w:rsid w:val="00907502"/>
    <w:rsid w:val="0090792A"/>
    <w:rsid w:val="00907A3A"/>
    <w:rsid w:val="00907C3F"/>
    <w:rsid w:val="00911EE6"/>
    <w:rsid w:val="00914D7B"/>
    <w:rsid w:val="009166AB"/>
    <w:rsid w:val="009212EB"/>
    <w:rsid w:val="00922F99"/>
    <w:rsid w:val="009254ED"/>
    <w:rsid w:val="00925CD3"/>
    <w:rsid w:val="00925FFC"/>
    <w:rsid w:val="00927CB8"/>
    <w:rsid w:val="0093405C"/>
    <w:rsid w:val="00936BAD"/>
    <w:rsid w:val="00937E0C"/>
    <w:rsid w:val="00943EE0"/>
    <w:rsid w:val="00944008"/>
    <w:rsid w:val="0094621F"/>
    <w:rsid w:val="00946659"/>
    <w:rsid w:val="0094681A"/>
    <w:rsid w:val="00947853"/>
    <w:rsid w:val="0095077A"/>
    <w:rsid w:val="00950A18"/>
    <w:rsid w:val="009530F6"/>
    <w:rsid w:val="00953C1A"/>
    <w:rsid w:val="009544A8"/>
    <w:rsid w:val="00955520"/>
    <w:rsid w:val="00962942"/>
    <w:rsid w:val="00962FA0"/>
    <w:rsid w:val="009636B3"/>
    <w:rsid w:val="00963FF9"/>
    <w:rsid w:val="00964026"/>
    <w:rsid w:val="00967FE6"/>
    <w:rsid w:val="00970FB1"/>
    <w:rsid w:val="00970FEF"/>
    <w:rsid w:val="00971458"/>
    <w:rsid w:val="009714B5"/>
    <w:rsid w:val="00976EB9"/>
    <w:rsid w:val="00983CDE"/>
    <w:rsid w:val="00986552"/>
    <w:rsid w:val="009879B9"/>
    <w:rsid w:val="009919C7"/>
    <w:rsid w:val="0099242F"/>
    <w:rsid w:val="00996037"/>
    <w:rsid w:val="00996A7D"/>
    <w:rsid w:val="009A15C6"/>
    <w:rsid w:val="009A1995"/>
    <w:rsid w:val="009A27FD"/>
    <w:rsid w:val="009A394E"/>
    <w:rsid w:val="009A7A57"/>
    <w:rsid w:val="009B0113"/>
    <w:rsid w:val="009B20CC"/>
    <w:rsid w:val="009B3274"/>
    <w:rsid w:val="009B3FF1"/>
    <w:rsid w:val="009B5194"/>
    <w:rsid w:val="009C37EA"/>
    <w:rsid w:val="009C71FD"/>
    <w:rsid w:val="009C78FA"/>
    <w:rsid w:val="009D053D"/>
    <w:rsid w:val="009D1646"/>
    <w:rsid w:val="009D1747"/>
    <w:rsid w:val="009D45A4"/>
    <w:rsid w:val="009D68CC"/>
    <w:rsid w:val="009E26C0"/>
    <w:rsid w:val="009E2C76"/>
    <w:rsid w:val="009E7BE4"/>
    <w:rsid w:val="009F0FE9"/>
    <w:rsid w:val="009F1EA2"/>
    <w:rsid w:val="009F278E"/>
    <w:rsid w:val="009F3A28"/>
    <w:rsid w:val="009F5410"/>
    <w:rsid w:val="009F625F"/>
    <w:rsid w:val="00A00CBC"/>
    <w:rsid w:val="00A022A8"/>
    <w:rsid w:val="00A02CD0"/>
    <w:rsid w:val="00A07DBB"/>
    <w:rsid w:val="00A1053D"/>
    <w:rsid w:val="00A142C1"/>
    <w:rsid w:val="00A149D8"/>
    <w:rsid w:val="00A15AB8"/>
    <w:rsid w:val="00A2072B"/>
    <w:rsid w:val="00A2074C"/>
    <w:rsid w:val="00A20A79"/>
    <w:rsid w:val="00A21B4E"/>
    <w:rsid w:val="00A248A4"/>
    <w:rsid w:val="00A25CE5"/>
    <w:rsid w:val="00A3096F"/>
    <w:rsid w:val="00A333E1"/>
    <w:rsid w:val="00A33C0D"/>
    <w:rsid w:val="00A34DBE"/>
    <w:rsid w:val="00A41190"/>
    <w:rsid w:val="00A42651"/>
    <w:rsid w:val="00A534FE"/>
    <w:rsid w:val="00A538C9"/>
    <w:rsid w:val="00A53C8C"/>
    <w:rsid w:val="00A54DA4"/>
    <w:rsid w:val="00A550EF"/>
    <w:rsid w:val="00A5551E"/>
    <w:rsid w:val="00A565BD"/>
    <w:rsid w:val="00A62A32"/>
    <w:rsid w:val="00A63043"/>
    <w:rsid w:val="00A653B7"/>
    <w:rsid w:val="00A65837"/>
    <w:rsid w:val="00A71FCE"/>
    <w:rsid w:val="00A73B5C"/>
    <w:rsid w:val="00A73E25"/>
    <w:rsid w:val="00A75071"/>
    <w:rsid w:val="00A77ECE"/>
    <w:rsid w:val="00A82C98"/>
    <w:rsid w:val="00A840FC"/>
    <w:rsid w:val="00A85F45"/>
    <w:rsid w:val="00A86D05"/>
    <w:rsid w:val="00A86F9D"/>
    <w:rsid w:val="00A876AB"/>
    <w:rsid w:val="00A90345"/>
    <w:rsid w:val="00A915DD"/>
    <w:rsid w:val="00A92CC5"/>
    <w:rsid w:val="00A9613D"/>
    <w:rsid w:val="00AA0CC5"/>
    <w:rsid w:val="00AA28C3"/>
    <w:rsid w:val="00AA2993"/>
    <w:rsid w:val="00AA2F25"/>
    <w:rsid w:val="00AA4708"/>
    <w:rsid w:val="00AA7614"/>
    <w:rsid w:val="00AA7E51"/>
    <w:rsid w:val="00AB480E"/>
    <w:rsid w:val="00AB5818"/>
    <w:rsid w:val="00AB7D13"/>
    <w:rsid w:val="00AC2699"/>
    <w:rsid w:val="00AC792B"/>
    <w:rsid w:val="00AC7D50"/>
    <w:rsid w:val="00AD2F5C"/>
    <w:rsid w:val="00AD74E6"/>
    <w:rsid w:val="00AE6DF3"/>
    <w:rsid w:val="00AE7CC2"/>
    <w:rsid w:val="00AF053B"/>
    <w:rsid w:val="00AF263B"/>
    <w:rsid w:val="00AF32AA"/>
    <w:rsid w:val="00AF4286"/>
    <w:rsid w:val="00AF55CD"/>
    <w:rsid w:val="00B0170A"/>
    <w:rsid w:val="00B025AE"/>
    <w:rsid w:val="00B06FCE"/>
    <w:rsid w:val="00B11C82"/>
    <w:rsid w:val="00B1369D"/>
    <w:rsid w:val="00B16513"/>
    <w:rsid w:val="00B24048"/>
    <w:rsid w:val="00B304DD"/>
    <w:rsid w:val="00B3127B"/>
    <w:rsid w:val="00B32471"/>
    <w:rsid w:val="00B336FA"/>
    <w:rsid w:val="00B3696F"/>
    <w:rsid w:val="00B36F16"/>
    <w:rsid w:val="00B377B1"/>
    <w:rsid w:val="00B402B5"/>
    <w:rsid w:val="00B43BCD"/>
    <w:rsid w:val="00B455B5"/>
    <w:rsid w:val="00B520EE"/>
    <w:rsid w:val="00B52B21"/>
    <w:rsid w:val="00B52E9C"/>
    <w:rsid w:val="00B531D0"/>
    <w:rsid w:val="00B5658F"/>
    <w:rsid w:val="00B5721B"/>
    <w:rsid w:val="00B6086E"/>
    <w:rsid w:val="00B74CFD"/>
    <w:rsid w:val="00B76073"/>
    <w:rsid w:val="00B77822"/>
    <w:rsid w:val="00B77E94"/>
    <w:rsid w:val="00B82D6A"/>
    <w:rsid w:val="00B9251A"/>
    <w:rsid w:val="00B97C6A"/>
    <w:rsid w:val="00BA0504"/>
    <w:rsid w:val="00BA1A9C"/>
    <w:rsid w:val="00BA5EFB"/>
    <w:rsid w:val="00BA70FA"/>
    <w:rsid w:val="00BB202A"/>
    <w:rsid w:val="00BB2A7A"/>
    <w:rsid w:val="00BB2F53"/>
    <w:rsid w:val="00BB5249"/>
    <w:rsid w:val="00BB70C1"/>
    <w:rsid w:val="00BC3860"/>
    <w:rsid w:val="00BC4112"/>
    <w:rsid w:val="00BC5AA0"/>
    <w:rsid w:val="00BC7800"/>
    <w:rsid w:val="00BD30D3"/>
    <w:rsid w:val="00BD591E"/>
    <w:rsid w:val="00BD6299"/>
    <w:rsid w:val="00BD7DA0"/>
    <w:rsid w:val="00BE3E8B"/>
    <w:rsid w:val="00BF02D1"/>
    <w:rsid w:val="00BF0A46"/>
    <w:rsid w:val="00BF1CC2"/>
    <w:rsid w:val="00BF5AF9"/>
    <w:rsid w:val="00C003B6"/>
    <w:rsid w:val="00C03700"/>
    <w:rsid w:val="00C06234"/>
    <w:rsid w:val="00C06307"/>
    <w:rsid w:val="00C0756A"/>
    <w:rsid w:val="00C0757E"/>
    <w:rsid w:val="00C13ED2"/>
    <w:rsid w:val="00C16A87"/>
    <w:rsid w:val="00C16BE8"/>
    <w:rsid w:val="00C22465"/>
    <w:rsid w:val="00C225F4"/>
    <w:rsid w:val="00C24655"/>
    <w:rsid w:val="00C253B7"/>
    <w:rsid w:val="00C30E2D"/>
    <w:rsid w:val="00C32A7A"/>
    <w:rsid w:val="00C35530"/>
    <w:rsid w:val="00C3658B"/>
    <w:rsid w:val="00C37506"/>
    <w:rsid w:val="00C41665"/>
    <w:rsid w:val="00C4246C"/>
    <w:rsid w:val="00C464FC"/>
    <w:rsid w:val="00C4757A"/>
    <w:rsid w:val="00C47E87"/>
    <w:rsid w:val="00C528C3"/>
    <w:rsid w:val="00C54FEA"/>
    <w:rsid w:val="00C55E5C"/>
    <w:rsid w:val="00C57754"/>
    <w:rsid w:val="00C63066"/>
    <w:rsid w:val="00C6451B"/>
    <w:rsid w:val="00C6655B"/>
    <w:rsid w:val="00C728B2"/>
    <w:rsid w:val="00C75F46"/>
    <w:rsid w:val="00C76B16"/>
    <w:rsid w:val="00C80DD9"/>
    <w:rsid w:val="00C833E8"/>
    <w:rsid w:val="00C92BB7"/>
    <w:rsid w:val="00C92C98"/>
    <w:rsid w:val="00CA100A"/>
    <w:rsid w:val="00CA3258"/>
    <w:rsid w:val="00CA456B"/>
    <w:rsid w:val="00CA61AF"/>
    <w:rsid w:val="00CA6697"/>
    <w:rsid w:val="00CB1964"/>
    <w:rsid w:val="00CB3001"/>
    <w:rsid w:val="00CB6FF0"/>
    <w:rsid w:val="00CC0434"/>
    <w:rsid w:val="00CC0C87"/>
    <w:rsid w:val="00CC15F0"/>
    <w:rsid w:val="00CC4933"/>
    <w:rsid w:val="00CD11BE"/>
    <w:rsid w:val="00CD1822"/>
    <w:rsid w:val="00CD2DCD"/>
    <w:rsid w:val="00CD47A7"/>
    <w:rsid w:val="00CD4D4E"/>
    <w:rsid w:val="00CD663E"/>
    <w:rsid w:val="00CD70D9"/>
    <w:rsid w:val="00CD7615"/>
    <w:rsid w:val="00CE2FD1"/>
    <w:rsid w:val="00CE6221"/>
    <w:rsid w:val="00CE71FB"/>
    <w:rsid w:val="00CF12C6"/>
    <w:rsid w:val="00CF1F68"/>
    <w:rsid w:val="00CF2EC9"/>
    <w:rsid w:val="00CF32C9"/>
    <w:rsid w:val="00CF4E2D"/>
    <w:rsid w:val="00D03F35"/>
    <w:rsid w:val="00D04400"/>
    <w:rsid w:val="00D06DC5"/>
    <w:rsid w:val="00D07190"/>
    <w:rsid w:val="00D1008B"/>
    <w:rsid w:val="00D100E1"/>
    <w:rsid w:val="00D134DC"/>
    <w:rsid w:val="00D22F0D"/>
    <w:rsid w:val="00D246BC"/>
    <w:rsid w:val="00D252BA"/>
    <w:rsid w:val="00D25396"/>
    <w:rsid w:val="00D253BF"/>
    <w:rsid w:val="00D257F6"/>
    <w:rsid w:val="00D270C7"/>
    <w:rsid w:val="00D27F8D"/>
    <w:rsid w:val="00D30491"/>
    <w:rsid w:val="00D318F2"/>
    <w:rsid w:val="00D35AF8"/>
    <w:rsid w:val="00D4382D"/>
    <w:rsid w:val="00D43998"/>
    <w:rsid w:val="00D45F2D"/>
    <w:rsid w:val="00D46691"/>
    <w:rsid w:val="00D470EB"/>
    <w:rsid w:val="00D51B34"/>
    <w:rsid w:val="00D51B61"/>
    <w:rsid w:val="00D52679"/>
    <w:rsid w:val="00D534FE"/>
    <w:rsid w:val="00D54142"/>
    <w:rsid w:val="00D54CFD"/>
    <w:rsid w:val="00D54F92"/>
    <w:rsid w:val="00D57597"/>
    <w:rsid w:val="00D62806"/>
    <w:rsid w:val="00D64AD8"/>
    <w:rsid w:val="00D66D34"/>
    <w:rsid w:val="00D70036"/>
    <w:rsid w:val="00D72C67"/>
    <w:rsid w:val="00D735BD"/>
    <w:rsid w:val="00D75BC4"/>
    <w:rsid w:val="00D75F17"/>
    <w:rsid w:val="00D76B08"/>
    <w:rsid w:val="00D82F73"/>
    <w:rsid w:val="00D86FCD"/>
    <w:rsid w:val="00D90F14"/>
    <w:rsid w:val="00D9237F"/>
    <w:rsid w:val="00D94210"/>
    <w:rsid w:val="00D948F6"/>
    <w:rsid w:val="00D94AED"/>
    <w:rsid w:val="00D94C47"/>
    <w:rsid w:val="00D95B9C"/>
    <w:rsid w:val="00DA2551"/>
    <w:rsid w:val="00DA4DBE"/>
    <w:rsid w:val="00DA6E97"/>
    <w:rsid w:val="00DB29A5"/>
    <w:rsid w:val="00DB328E"/>
    <w:rsid w:val="00DB5530"/>
    <w:rsid w:val="00DB6AE3"/>
    <w:rsid w:val="00DB79D4"/>
    <w:rsid w:val="00DC1511"/>
    <w:rsid w:val="00DC618F"/>
    <w:rsid w:val="00DC6281"/>
    <w:rsid w:val="00DC7DDD"/>
    <w:rsid w:val="00DD0A71"/>
    <w:rsid w:val="00DD53FE"/>
    <w:rsid w:val="00DE08EC"/>
    <w:rsid w:val="00DE1259"/>
    <w:rsid w:val="00DE335E"/>
    <w:rsid w:val="00DE5C17"/>
    <w:rsid w:val="00DF2688"/>
    <w:rsid w:val="00DF2AB4"/>
    <w:rsid w:val="00DF5F0F"/>
    <w:rsid w:val="00DF5FA6"/>
    <w:rsid w:val="00E01339"/>
    <w:rsid w:val="00E03C18"/>
    <w:rsid w:val="00E03F3A"/>
    <w:rsid w:val="00E1455F"/>
    <w:rsid w:val="00E1500D"/>
    <w:rsid w:val="00E15641"/>
    <w:rsid w:val="00E15C3A"/>
    <w:rsid w:val="00E1676C"/>
    <w:rsid w:val="00E22F8E"/>
    <w:rsid w:val="00E27B93"/>
    <w:rsid w:val="00E324CC"/>
    <w:rsid w:val="00E339FB"/>
    <w:rsid w:val="00E377B7"/>
    <w:rsid w:val="00E41333"/>
    <w:rsid w:val="00E4415F"/>
    <w:rsid w:val="00E444B2"/>
    <w:rsid w:val="00E4476D"/>
    <w:rsid w:val="00E50BBE"/>
    <w:rsid w:val="00E50EEA"/>
    <w:rsid w:val="00E540A9"/>
    <w:rsid w:val="00E55514"/>
    <w:rsid w:val="00E55E0A"/>
    <w:rsid w:val="00E56D8F"/>
    <w:rsid w:val="00E6197C"/>
    <w:rsid w:val="00E67DF2"/>
    <w:rsid w:val="00E77E57"/>
    <w:rsid w:val="00E8375E"/>
    <w:rsid w:val="00E86125"/>
    <w:rsid w:val="00E87246"/>
    <w:rsid w:val="00E93D56"/>
    <w:rsid w:val="00E96593"/>
    <w:rsid w:val="00E9705B"/>
    <w:rsid w:val="00E97475"/>
    <w:rsid w:val="00E97D7D"/>
    <w:rsid w:val="00EA5C3F"/>
    <w:rsid w:val="00EB002D"/>
    <w:rsid w:val="00EB1DF3"/>
    <w:rsid w:val="00EB4C42"/>
    <w:rsid w:val="00EB562A"/>
    <w:rsid w:val="00EB643E"/>
    <w:rsid w:val="00EC02BB"/>
    <w:rsid w:val="00EC0505"/>
    <w:rsid w:val="00EC173F"/>
    <w:rsid w:val="00EC1D9F"/>
    <w:rsid w:val="00EC3CCA"/>
    <w:rsid w:val="00EC50C3"/>
    <w:rsid w:val="00EC54F3"/>
    <w:rsid w:val="00EC719F"/>
    <w:rsid w:val="00EC74E6"/>
    <w:rsid w:val="00ED2F7C"/>
    <w:rsid w:val="00ED38A2"/>
    <w:rsid w:val="00ED64C1"/>
    <w:rsid w:val="00EE14D9"/>
    <w:rsid w:val="00EE3E38"/>
    <w:rsid w:val="00EE460E"/>
    <w:rsid w:val="00EE6768"/>
    <w:rsid w:val="00EF181F"/>
    <w:rsid w:val="00EF63A6"/>
    <w:rsid w:val="00EF7391"/>
    <w:rsid w:val="00F0422A"/>
    <w:rsid w:val="00F06A40"/>
    <w:rsid w:val="00F06B4A"/>
    <w:rsid w:val="00F07747"/>
    <w:rsid w:val="00F1198A"/>
    <w:rsid w:val="00F130DE"/>
    <w:rsid w:val="00F135DE"/>
    <w:rsid w:val="00F14E6C"/>
    <w:rsid w:val="00F247D7"/>
    <w:rsid w:val="00F267DA"/>
    <w:rsid w:val="00F2694E"/>
    <w:rsid w:val="00F26BA1"/>
    <w:rsid w:val="00F3164B"/>
    <w:rsid w:val="00F36A7A"/>
    <w:rsid w:val="00F42B61"/>
    <w:rsid w:val="00F435F2"/>
    <w:rsid w:val="00F440EC"/>
    <w:rsid w:val="00F44A6F"/>
    <w:rsid w:val="00F44CD1"/>
    <w:rsid w:val="00F50A2A"/>
    <w:rsid w:val="00F55C1B"/>
    <w:rsid w:val="00F575AC"/>
    <w:rsid w:val="00F57FE0"/>
    <w:rsid w:val="00F60ADE"/>
    <w:rsid w:val="00F62C59"/>
    <w:rsid w:val="00F64ED0"/>
    <w:rsid w:val="00F65395"/>
    <w:rsid w:val="00F66962"/>
    <w:rsid w:val="00F678EC"/>
    <w:rsid w:val="00F7005B"/>
    <w:rsid w:val="00F703FE"/>
    <w:rsid w:val="00F73EF5"/>
    <w:rsid w:val="00F75026"/>
    <w:rsid w:val="00F76496"/>
    <w:rsid w:val="00F800F2"/>
    <w:rsid w:val="00F8163E"/>
    <w:rsid w:val="00F823D1"/>
    <w:rsid w:val="00F835FC"/>
    <w:rsid w:val="00F87B06"/>
    <w:rsid w:val="00F87CF7"/>
    <w:rsid w:val="00F90048"/>
    <w:rsid w:val="00F95D00"/>
    <w:rsid w:val="00FA2100"/>
    <w:rsid w:val="00FA3362"/>
    <w:rsid w:val="00FA3A68"/>
    <w:rsid w:val="00FA6351"/>
    <w:rsid w:val="00FA69BD"/>
    <w:rsid w:val="00FA7332"/>
    <w:rsid w:val="00FB4354"/>
    <w:rsid w:val="00FC21E8"/>
    <w:rsid w:val="00FC4697"/>
    <w:rsid w:val="00FC5FE0"/>
    <w:rsid w:val="00FC7C0A"/>
    <w:rsid w:val="00FD0334"/>
    <w:rsid w:val="00FD3930"/>
    <w:rsid w:val="00FD49F8"/>
    <w:rsid w:val="00FD5312"/>
    <w:rsid w:val="00FD63BB"/>
    <w:rsid w:val="00FE3C5F"/>
    <w:rsid w:val="00FE4A38"/>
    <w:rsid w:val="00FE5945"/>
    <w:rsid w:val="00FE5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."/>
  <w:listSeparator w:val=","/>
  <w14:docId w14:val="052EE9AF"/>
  <w15:chartTrackingRefBased/>
  <w15:docId w15:val="{6E3C444D-EB68-4EA3-859B-9F101A1F1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HN" w:eastAsia="es-H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27CB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74875"/>
    <w:pPr>
      <w:tabs>
        <w:tab w:val="center" w:pos="4419"/>
        <w:tab w:val="right" w:pos="8838"/>
      </w:tabs>
      <w:spacing w:after="0" w:line="240" w:lineRule="auto"/>
    </w:pPr>
    <w:rPr>
      <w:lang w:val="es-HN"/>
    </w:rPr>
  </w:style>
  <w:style w:type="character" w:customStyle="1" w:styleId="EncabezadoCar">
    <w:name w:val="Encabezado Car"/>
    <w:basedOn w:val="Fuentedeprrafopredeter"/>
    <w:link w:val="Encabezado"/>
    <w:uiPriority w:val="99"/>
    <w:rsid w:val="00474875"/>
  </w:style>
  <w:style w:type="paragraph" w:styleId="Piedepgina">
    <w:name w:val="footer"/>
    <w:basedOn w:val="Normal"/>
    <w:link w:val="PiedepginaCar"/>
    <w:uiPriority w:val="99"/>
    <w:unhideWhenUsed/>
    <w:rsid w:val="00474875"/>
    <w:pPr>
      <w:tabs>
        <w:tab w:val="center" w:pos="4419"/>
        <w:tab w:val="right" w:pos="8838"/>
      </w:tabs>
      <w:spacing w:after="0" w:line="240" w:lineRule="auto"/>
    </w:pPr>
    <w:rPr>
      <w:lang w:val="es-HN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74875"/>
  </w:style>
  <w:style w:type="paragraph" w:styleId="Textodeglobo">
    <w:name w:val="Balloon Text"/>
    <w:basedOn w:val="Normal"/>
    <w:link w:val="TextodegloboCar"/>
    <w:uiPriority w:val="99"/>
    <w:semiHidden/>
    <w:unhideWhenUsed/>
    <w:rsid w:val="00474875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47487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B27CB"/>
    <w:rPr>
      <w:lang w:val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inespaciado">
    <w:name w:val="No Spacing"/>
    <w:uiPriority w:val="1"/>
    <w:qFormat/>
    <w:rsid w:val="00EC719F"/>
    <w:rPr>
      <w:sz w:val="22"/>
      <w:szCs w:val="22"/>
      <w:lang w:val="es-ES" w:eastAsia="en-US"/>
    </w:rPr>
  </w:style>
  <w:style w:type="paragraph" w:styleId="Prrafodelista">
    <w:name w:val="List Paragraph"/>
    <w:basedOn w:val="Normal"/>
    <w:uiPriority w:val="34"/>
    <w:qFormat/>
    <w:rsid w:val="00695BCD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51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aneth\Escritorio\Ok%20Papel%20Membretado%20Escuela%20Ciencias%20de%20la%20Cultura%20F+&#161;sic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B4E917-4E26-4827-B51B-FCE1F3C68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Ok Papel Membretado Escuela Ciencias de la Cultura F+¡sica</Template>
  <TotalTime>25</TotalTime>
  <Pages>1</Pages>
  <Words>161</Words>
  <Characters>924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lastenia</dc:creator>
  <cp:keywords/>
  <cp:lastModifiedBy>danielflores2111@gmail.com</cp:lastModifiedBy>
  <cp:revision>14</cp:revision>
  <cp:lastPrinted>2019-02-26T16:53:00Z</cp:lastPrinted>
  <dcterms:created xsi:type="dcterms:W3CDTF">2019-12-03T21:41:00Z</dcterms:created>
  <dcterms:modified xsi:type="dcterms:W3CDTF">2022-05-16T15:52:00Z</dcterms:modified>
</cp:coreProperties>
</file>