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A53046" w14:textId="12800378" w:rsidR="0021114D" w:rsidRDefault="0021114D" w:rsidP="00B520EE">
      <w:pPr>
        <w:spacing w:after="0" w:line="240" w:lineRule="auto"/>
        <w:jc w:val="center"/>
        <w:rPr>
          <w:rFonts w:ascii="Arial" w:eastAsia="Arial Unicode MS" w:hAnsi="Arial" w:cs="Arial"/>
          <w:b/>
          <w:color w:val="0F243E"/>
          <w:sz w:val="24"/>
          <w:szCs w:val="24"/>
          <w:lang w:val="es-HN" w:eastAsia="es-ES"/>
        </w:rPr>
      </w:pPr>
    </w:p>
    <w:p w14:paraId="48AF5BF1" w14:textId="77777777" w:rsidR="0021114D" w:rsidRDefault="0021114D" w:rsidP="00B520EE">
      <w:pPr>
        <w:spacing w:after="0" w:line="240" w:lineRule="auto"/>
        <w:jc w:val="center"/>
        <w:rPr>
          <w:rFonts w:ascii="Arial" w:eastAsia="Arial Unicode MS" w:hAnsi="Arial" w:cs="Arial"/>
          <w:b/>
          <w:color w:val="0F243E"/>
          <w:sz w:val="24"/>
          <w:szCs w:val="24"/>
          <w:lang w:val="es-HN" w:eastAsia="es-ES"/>
        </w:rPr>
      </w:pPr>
    </w:p>
    <w:p w14:paraId="550DCA84" w14:textId="197D3795" w:rsidR="00496A09" w:rsidRPr="00496A09" w:rsidRDefault="00496A09" w:rsidP="00496A09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</w:pPr>
    </w:p>
    <w:p w14:paraId="1FC08FD6" w14:textId="75902089" w:rsidR="00496A09" w:rsidRPr="00496A09" w:rsidRDefault="00496A09" w:rsidP="00496A0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</w:pPr>
      <w:r w:rsidRPr="00496A09"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  <w:t>CONSTANCIA</w:t>
      </w:r>
    </w:p>
    <w:p w14:paraId="4A4B296F" w14:textId="353D2BCB" w:rsidR="00496A09" w:rsidRDefault="00496A09" w:rsidP="00496A09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bookmarkStart w:id="0" w:name="_Hlk785396"/>
    </w:p>
    <w:p w14:paraId="06C5E6B0" w14:textId="77777777" w:rsidR="00496A09" w:rsidRPr="00F0666E" w:rsidRDefault="00496A09" w:rsidP="00496A09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bookmarkEnd w:id="0"/>
    <w:p w14:paraId="40816C2E" w14:textId="2360B399" w:rsidR="00496A09" w:rsidRPr="00F0666E" w:rsidRDefault="00496A09" w:rsidP="00496A09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El suscrito Coordinador</w:t>
      </w:r>
      <w:r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de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la</w:t>
      </w:r>
      <w:r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Carrera</w:t>
      </w:r>
      <w:r w:rsidRPr="0048372B"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de </w:t>
      </w:r>
      <w:r w:rsidRPr="0048372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Ingeniería Eléctrica</w:t>
      </w:r>
      <w:r w:rsidRPr="0048372B"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Industrial, dependiente de </w:t>
      </w:r>
      <w:r w:rsidRPr="0048372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la Facultad</w:t>
      </w:r>
      <w:r w:rsidRPr="0048372B"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de</w:t>
      </w:r>
      <w:r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Ingeniería, hace constar que 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el (la) joven </w:t>
      </w:r>
      <w:r w:rsidR="00656D01"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  <w:t>Nombre Completo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con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</w:t>
      </w:r>
      <w:r w:rsidRPr="0048372B"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No. de cuenta </w:t>
      </w:r>
      <w:r w:rsidR="004F21FE"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  <w:t>NNNNNNNNN</w:t>
      </w:r>
      <w:r w:rsidRPr="00320A1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,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ha cursado y aprobado todas las materias correspondientes al Plan de Estudios de la Carrera de Ingeniería Eléctrica Industrial, por lo que ha cumplido con los requisitos para iniciar </w:t>
      </w:r>
      <w:r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sus 800 horas 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de </w:t>
      </w:r>
      <w:r w:rsidRPr="0048372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práctica</w:t>
      </w:r>
      <w:r w:rsidRPr="0048372B">
        <w:rPr>
          <w:rFonts w:ascii="Arial Unicode MS" w:eastAsia="Arial Unicode MS" w:hAnsi="Arial Unicode MS" w:cs="Arial Unicode MS" w:hint="eastAsia"/>
          <w:color w:val="0F243E"/>
          <w:sz w:val="24"/>
          <w:szCs w:val="24"/>
          <w:lang w:val="es-HN" w:eastAsia="es-ES"/>
        </w:rPr>
        <w:t xml:space="preserve"> profesional.</w:t>
      </w:r>
    </w:p>
    <w:p w14:paraId="401FE6EB" w14:textId="15D552D1" w:rsidR="00496A09" w:rsidRPr="00F0666E" w:rsidRDefault="00496A09" w:rsidP="00496A09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p w14:paraId="22EAA6C8" w14:textId="57A9B1C6" w:rsidR="00496A09" w:rsidRPr="00F0666E" w:rsidRDefault="00496A09" w:rsidP="00496A09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Por tanto, la Coordinación de la Carrera de Ingeniería Eléctrica Industrial extiende la presente c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onstancia como medio de formal solicitud para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que el (la) joven pueda realizar su práctica profesional supervisada en </w:t>
      </w:r>
      <w:r w:rsidRPr="00656D01"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  <w:t>Nombre de Empresa o Institución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.</w:t>
      </w:r>
    </w:p>
    <w:p w14:paraId="1F0CFF3B" w14:textId="77777777" w:rsidR="00496A09" w:rsidRPr="00F0666E" w:rsidRDefault="00496A09" w:rsidP="00496A09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p w14:paraId="50A8333B" w14:textId="389F6E1A" w:rsidR="00496A09" w:rsidRPr="00F0666E" w:rsidRDefault="00496A09" w:rsidP="00496A09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Sin otro particular</w:t>
      </w:r>
      <w:r w:rsidR="00674BE1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y agradeciendo su atención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, 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se emite la presente en 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Tegucigalpa</w:t>
      </w:r>
      <w:r w:rsidR="0092396C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,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M.D.C.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el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</w:t>
      </w:r>
      <w:r w:rsidR="00783077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DD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de </w:t>
      </w:r>
      <w:r w:rsidR="00783077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MMMMMM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del </w:t>
      </w:r>
      <w:r w:rsidR="004F21F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año </w:t>
      </w:r>
      <w:bookmarkStart w:id="1" w:name="_GoBack"/>
      <w:bookmarkEnd w:id="1"/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20</w:t>
      </w:r>
      <w:r w:rsidR="00656D01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2</w:t>
      </w:r>
      <w:r w:rsidR="001A5419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2</w:t>
      </w: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.</w:t>
      </w:r>
    </w:p>
    <w:p w14:paraId="5FC22C22" w14:textId="77777777" w:rsidR="00496A09" w:rsidRPr="00F0666E" w:rsidRDefault="00496A09" w:rsidP="00496A09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p w14:paraId="3723FC0E" w14:textId="77777777" w:rsidR="00496A09" w:rsidRPr="00F0666E" w:rsidRDefault="00496A09" w:rsidP="00496A09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F0666E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Atentamente, </w:t>
      </w:r>
    </w:p>
    <w:p w14:paraId="7A89678B" w14:textId="77777777" w:rsidR="00496A09" w:rsidRDefault="00496A09" w:rsidP="00496A09">
      <w:pPr>
        <w:spacing w:after="0" w:line="240" w:lineRule="auto"/>
        <w:jc w:val="both"/>
        <w:rPr>
          <w:rFonts w:ascii="Arial" w:eastAsia="Arial Unicode MS" w:hAnsi="Arial" w:cs="Arial"/>
          <w:i/>
          <w:color w:val="0F243E"/>
          <w:sz w:val="24"/>
          <w:szCs w:val="24"/>
          <w:lang w:val="es-HN" w:eastAsia="es-ES"/>
        </w:rPr>
      </w:pPr>
    </w:p>
    <w:p w14:paraId="04564420" w14:textId="77777777" w:rsidR="00496A09" w:rsidRDefault="00496A09" w:rsidP="00496A09">
      <w:pPr>
        <w:spacing w:after="0" w:line="240" w:lineRule="auto"/>
        <w:jc w:val="both"/>
        <w:rPr>
          <w:rFonts w:ascii="Arial" w:eastAsia="Arial Unicode MS" w:hAnsi="Arial" w:cs="Arial"/>
          <w:i/>
          <w:color w:val="0F243E"/>
          <w:sz w:val="24"/>
          <w:szCs w:val="24"/>
          <w:lang w:val="es-HN" w:eastAsia="es-ES"/>
        </w:rPr>
      </w:pPr>
    </w:p>
    <w:p w14:paraId="514CA1FD" w14:textId="7F70BCC8" w:rsidR="00496A09" w:rsidRDefault="00496A09" w:rsidP="00496A09">
      <w:pPr>
        <w:spacing w:after="0" w:line="240" w:lineRule="auto"/>
        <w:jc w:val="both"/>
        <w:rPr>
          <w:rFonts w:ascii="Arial" w:eastAsia="Arial Unicode MS" w:hAnsi="Arial" w:cs="Arial"/>
          <w:i/>
          <w:color w:val="0F243E"/>
          <w:sz w:val="24"/>
          <w:szCs w:val="24"/>
          <w:lang w:val="es-HN" w:eastAsia="es-ES"/>
        </w:rPr>
      </w:pPr>
    </w:p>
    <w:p w14:paraId="03EF57C2" w14:textId="77777777" w:rsidR="00496A09" w:rsidRPr="00183CDD" w:rsidRDefault="00496A09" w:rsidP="00496A09">
      <w:pPr>
        <w:spacing w:after="0" w:line="240" w:lineRule="auto"/>
        <w:jc w:val="both"/>
        <w:rPr>
          <w:rFonts w:ascii="Arial" w:eastAsia="Arial Unicode MS" w:hAnsi="Arial" w:cs="Arial"/>
          <w:i/>
          <w:color w:val="0F243E"/>
          <w:sz w:val="24"/>
          <w:szCs w:val="24"/>
          <w:lang w:val="es-HN" w:eastAsia="es-ES"/>
        </w:rPr>
      </w:pPr>
    </w:p>
    <w:p w14:paraId="10064FB9" w14:textId="66A1CAAA" w:rsidR="00496A09" w:rsidRPr="00183CDD" w:rsidRDefault="00496A09" w:rsidP="00496A09">
      <w:pPr>
        <w:spacing w:after="0" w:line="240" w:lineRule="auto"/>
        <w:jc w:val="both"/>
        <w:rPr>
          <w:rFonts w:ascii="Arial" w:eastAsia="Arial Unicode MS" w:hAnsi="Arial" w:cs="Arial"/>
          <w:i/>
          <w:color w:val="0F243E"/>
          <w:sz w:val="24"/>
          <w:szCs w:val="24"/>
          <w:lang w:val="es-HN" w:eastAsia="es-ES"/>
        </w:rPr>
      </w:pPr>
    </w:p>
    <w:p w14:paraId="5D2D200E" w14:textId="2D45CF46" w:rsidR="00496A09" w:rsidRPr="00183CDD" w:rsidRDefault="004D18D5" w:rsidP="001A5419">
      <w:pPr>
        <w:spacing w:after="0" w:line="240" w:lineRule="auto"/>
        <w:jc w:val="center"/>
        <w:rPr>
          <w:rFonts w:ascii="Arial" w:eastAsia="Arial Unicode MS" w:hAnsi="Arial" w:cs="Arial"/>
          <w:b/>
          <w:color w:val="0F243E"/>
          <w:sz w:val="24"/>
          <w:szCs w:val="24"/>
          <w:lang w:val="es-HN" w:eastAsia="es-ES"/>
        </w:rPr>
      </w:pPr>
      <w:r>
        <w:rPr>
          <w:rFonts w:ascii="Arial" w:eastAsia="Arial Unicode MS" w:hAnsi="Arial" w:cs="Arial"/>
          <w:b/>
          <w:color w:val="0F243E"/>
          <w:sz w:val="24"/>
          <w:szCs w:val="24"/>
          <w:lang w:val="es-HN" w:eastAsia="es-ES"/>
        </w:rPr>
        <w:t>DANIEL ALEJANDRO FLORES</w:t>
      </w:r>
      <w:r w:rsidR="001A5419">
        <w:rPr>
          <w:rFonts w:ascii="Arial" w:eastAsia="Arial Unicode MS" w:hAnsi="Arial" w:cs="Arial"/>
          <w:b/>
          <w:color w:val="0F243E"/>
          <w:sz w:val="24"/>
          <w:szCs w:val="24"/>
          <w:lang w:val="es-HN" w:eastAsia="es-ES"/>
        </w:rPr>
        <w:t>, Máster</w:t>
      </w:r>
      <w:r w:rsidR="005F3EE4">
        <w:rPr>
          <w:rFonts w:ascii="Arial" w:eastAsia="Arial Unicode MS" w:hAnsi="Arial" w:cs="Arial"/>
          <w:b/>
          <w:color w:val="0F243E"/>
          <w:sz w:val="24"/>
          <w:szCs w:val="24"/>
          <w:lang w:val="es-HN" w:eastAsia="es-ES"/>
        </w:rPr>
        <w:t>,</w:t>
      </w:r>
      <w:r w:rsidR="001A5419">
        <w:rPr>
          <w:rFonts w:ascii="Arial" w:eastAsia="Arial Unicode MS" w:hAnsi="Arial" w:cs="Arial"/>
          <w:b/>
          <w:color w:val="0F243E"/>
          <w:sz w:val="24"/>
          <w:szCs w:val="24"/>
          <w:lang w:val="es-HN" w:eastAsia="es-ES"/>
        </w:rPr>
        <w:t xml:space="preserve"> Ing.</w:t>
      </w:r>
    </w:p>
    <w:p w14:paraId="2733AD9A" w14:textId="34F0DD9E" w:rsidR="00496A09" w:rsidRPr="00F8163E" w:rsidRDefault="00496A09" w:rsidP="00496A09">
      <w:pPr>
        <w:spacing w:after="0" w:line="240" w:lineRule="auto"/>
        <w:jc w:val="center"/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</w:pPr>
      <w:r w:rsidRPr="00F8163E"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  <w:t>Coordinador Carrera</w:t>
      </w:r>
      <w:r w:rsidR="00484998"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  <w:t xml:space="preserve"> de</w:t>
      </w:r>
      <w:r w:rsidRPr="00F8163E"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  <w:t xml:space="preserve"> Ingeniería Eléctrica Industrial</w:t>
      </w:r>
    </w:p>
    <w:p w14:paraId="0497B1BC" w14:textId="61A6D6A3" w:rsidR="00496A09" w:rsidRPr="00F8163E" w:rsidRDefault="00496A09" w:rsidP="00496A09">
      <w:pPr>
        <w:spacing w:after="0" w:line="240" w:lineRule="auto"/>
        <w:jc w:val="center"/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</w:pPr>
      <w:r w:rsidRPr="00F8163E"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  <w:t>Universidad Nacional Autónoma de Honduras</w:t>
      </w:r>
    </w:p>
    <w:p w14:paraId="2625E0C3" w14:textId="33D6DFA9" w:rsidR="00F8163E" w:rsidRPr="00F8163E" w:rsidRDefault="00C22936" w:rsidP="00496A09">
      <w:pPr>
        <w:spacing w:after="0" w:line="240" w:lineRule="auto"/>
        <w:jc w:val="center"/>
        <w:rPr>
          <w:rFonts w:ascii="Arial" w:eastAsia="Arial Unicode MS" w:hAnsi="Arial" w:cs="Arial"/>
          <w:color w:val="0F243E"/>
          <w:sz w:val="24"/>
          <w:szCs w:val="24"/>
          <w:lang w:val="es-HN" w:eastAsia="es-ES"/>
        </w:rPr>
      </w:pPr>
      <w:r>
        <w:rPr>
          <w:rFonts w:ascii="Arial" w:eastAsia="Arial Unicode MS" w:hAnsi="Arial" w:cs="Arial"/>
          <w:noProof/>
          <w:color w:val="0F243E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E556F" wp14:editId="0C51911A">
                <wp:simplePos x="0" y="0"/>
                <wp:positionH relativeFrom="column">
                  <wp:posOffset>1695450</wp:posOffset>
                </wp:positionH>
                <wp:positionV relativeFrom="paragraph">
                  <wp:posOffset>80010</wp:posOffset>
                </wp:positionV>
                <wp:extent cx="4406900" cy="75247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90942" w14:textId="783399AB" w:rsidR="00C22936" w:rsidRDefault="00C22936" w:rsidP="00C22936">
                            <w:pPr>
                              <w:spacing w:after="0" w:line="240" w:lineRule="auto"/>
                              <w:jc w:val="right"/>
                              <w:rPr>
                                <w:lang w:val="es-HN"/>
                              </w:rPr>
                            </w:pPr>
                            <w:r>
                              <w:rPr>
                                <w:lang w:val="es-HN"/>
                              </w:rPr>
                              <w:t>CP-____________-______-__</w:t>
                            </w:r>
                            <w:r w:rsidR="004F21FE">
                              <w:rPr>
                                <w:lang w:val="es-HN"/>
                              </w:rPr>
                              <w:t>__</w:t>
                            </w:r>
                            <w:r>
                              <w:rPr>
                                <w:lang w:val="es-HN"/>
                              </w:rPr>
                              <w:t>__</w:t>
                            </w:r>
                          </w:p>
                          <w:p w14:paraId="76352A99" w14:textId="77777777" w:rsidR="00C22936" w:rsidRDefault="00C22936" w:rsidP="00C22936">
                            <w:pPr>
                              <w:spacing w:after="0" w:line="240" w:lineRule="auto"/>
                              <w:jc w:val="right"/>
                              <w:rPr>
                                <w:lang w:val="es-HN"/>
                              </w:rPr>
                            </w:pPr>
                            <w:r>
                              <w:rPr>
                                <w:lang w:val="es-HN"/>
                              </w:rPr>
                              <w:t>Correlativo asignado</w:t>
                            </w:r>
                          </w:p>
                          <w:p w14:paraId="70B03913" w14:textId="77777777" w:rsidR="00C22936" w:rsidRPr="00AB7D13" w:rsidRDefault="00C22936" w:rsidP="00C22936">
                            <w:pPr>
                              <w:spacing w:after="0" w:line="240" w:lineRule="auto"/>
                              <w:jc w:val="right"/>
                              <w:rPr>
                                <w:lang w:val="es-HN"/>
                              </w:rPr>
                            </w:pPr>
                            <w:r w:rsidRPr="00401A6C">
                              <w:rPr>
                                <w:lang w:val="es-HN"/>
                              </w:rPr>
                              <w:t>https://ie.unah.edu.hn/estudiantes/solicitudes/practicantes/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E556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3.5pt;margin-top:6.3pt;width:347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" filled="f" stroked="f" strokeweight=".5pt">
                <v:textbox>
                  <w:txbxContent>
                    <w:p w14:paraId="7A890942" w14:textId="783399AB" w:rsidR="00C22936" w:rsidRDefault="00C22936" w:rsidP="00C22936">
                      <w:pPr>
                        <w:spacing w:after="0" w:line="240" w:lineRule="auto"/>
                        <w:jc w:val="right"/>
                        <w:rPr>
                          <w:lang w:val="es-HN"/>
                        </w:rPr>
                      </w:pPr>
                      <w:r>
                        <w:rPr>
                          <w:lang w:val="es-HN"/>
                        </w:rPr>
                        <w:t>CP-____________-______-__</w:t>
                      </w:r>
                      <w:r w:rsidR="004F21FE">
                        <w:rPr>
                          <w:lang w:val="es-HN"/>
                        </w:rPr>
                        <w:t>__</w:t>
                      </w:r>
                      <w:r>
                        <w:rPr>
                          <w:lang w:val="es-HN"/>
                        </w:rPr>
                        <w:t>__</w:t>
                      </w:r>
                    </w:p>
                    <w:p w14:paraId="76352A99" w14:textId="77777777" w:rsidR="00C22936" w:rsidRDefault="00C22936" w:rsidP="00C22936">
                      <w:pPr>
                        <w:spacing w:after="0" w:line="240" w:lineRule="auto"/>
                        <w:jc w:val="right"/>
                        <w:rPr>
                          <w:lang w:val="es-HN"/>
                        </w:rPr>
                      </w:pPr>
                      <w:r>
                        <w:rPr>
                          <w:lang w:val="es-HN"/>
                        </w:rPr>
                        <w:t>Correlativo asignado</w:t>
                      </w:r>
                    </w:p>
                    <w:p w14:paraId="70B03913" w14:textId="77777777" w:rsidR="00C22936" w:rsidRPr="00AB7D13" w:rsidRDefault="00C22936" w:rsidP="00C22936">
                      <w:pPr>
                        <w:spacing w:after="0" w:line="240" w:lineRule="auto"/>
                        <w:jc w:val="right"/>
                        <w:rPr>
                          <w:lang w:val="es-HN"/>
                        </w:rPr>
                      </w:pPr>
                      <w:r w:rsidRPr="00401A6C">
                        <w:rPr>
                          <w:lang w:val="es-HN"/>
                        </w:rPr>
                        <w:t>https://ie.unah.edu.hn/estudiantes/solicitudes/practicantes/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163E" w:rsidRPr="00F8163E" w:rsidSect="00CD1822">
      <w:headerReference w:type="default" r:id="rId8"/>
      <w:footerReference w:type="default" r:id="rId9"/>
      <w:pgSz w:w="12242" w:h="15842" w:code="1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22F74" w14:textId="77777777" w:rsidR="00F915EB" w:rsidRDefault="00F915EB" w:rsidP="00474875">
      <w:r>
        <w:separator/>
      </w:r>
    </w:p>
  </w:endnote>
  <w:endnote w:type="continuationSeparator" w:id="0">
    <w:p w14:paraId="2C1A5C31" w14:textId="77777777" w:rsidR="00F915EB" w:rsidRDefault="00F915EB" w:rsidP="0047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5FB67" w14:textId="77777777" w:rsidR="00C55E5C" w:rsidRDefault="00C55E5C" w:rsidP="00BC4112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i/>
        <w:color w:val="1F497D"/>
        <w:sz w:val="20"/>
      </w:rPr>
    </w:pPr>
  </w:p>
  <w:p w14:paraId="59DA44A1" w14:textId="77777777" w:rsidR="00BC4112" w:rsidRDefault="00C47E87" w:rsidP="00BC4112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i/>
        <w:color w:val="1F497D"/>
        <w:sz w:val="20"/>
      </w:rPr>
    </w:pPr>
    <w:r>
      <w:rPr>
        <w:rFonts w:ascii="HelveticaNeueLT Std" w:hAnsi="HelveticaNeueLT Std"/>
        <w:b/>
        <w:i/>
        <w:color w:val="1F497D"/>
        <w:sz w:val="20"/>
      </w:rPr>
      <w:t>“</w:t>
    </w:r>
    <w:r w:rsidR="00BC4112">
      <w:rPr>
        <w:rFonts w:ascii="HelveticaNeueLT Std" w:hAnsi="HelveticaNeueLT Std"/>
        <w:b/>
        <w:i/>
        <w:color w:val="1F497D"/>
        <w:sz w:val="20"/>
      </w:rPr>
      <w:t>La Educación es la Primera Necesidad de la República”</w:t>
    </w:r>
  </w:p>
  <w:p w14:paraId="2587C6C2" w14:textId="77777777" w:rsidR="00C55E5C" w:rsidRDefault="00C55E5C" w:rsidP="00BC4112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i/>
        <w:color w:val="1F497D"/>
        <w:sz w:val="18"/>
      </w:rPr>
    </w:pPr>
  </w:p>
  <w:p w14:paraId="64E0B406" w14:textId="77777777" w:rsidR="00C55E5C" w:rsidRPr="00C55E5C" w:rsidRDefault="00C55E5C" w:rsidP="00C55E5C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Arial Narrow" w:hAnsi="Arial Narrow"/>
        <w:b/>
        <w:i/>
        <w:color w:val="1F497D"/>
        <w:sz w:val="16"/>
        <w:szCs w:val="16"/>
      </w:rPr>
    </w:pPr>
    <w:r w:rsidRPr="00C55E5C">
      <w:rPr>
        <w:rFonts w:ascii="Arial Narrow" w:hAnsi="Arial Narrow"/>
        <w:b/>
        <w:i/>
        <w:color w:val="1F497D"/>
        <w:sz w:val="16"/>
        <w:szCs w:val="16"/>
      </w:rPr>
      <w:t xml:space="preserve">Universidad Nacional Autónoma de Honduras   /   CIUDAD UNIVERSITARIA   / Tegucigalpa M.D.C.  </w:t>
    </w:r>
    <w:r w:rsidR="00C47E87" w:rsidRPr="00C55E5C">
      <w:rPr>
        <w:rFonts w:ascii="Arial Narrow" w:hAnsi="Arial Narrow"/>
        <w:b/>
        <w:i/>
        <w:color w:val="1F497D"/>
        <w:sz w:val="16"/>
        <w:szCs w:val="16"/>
      </w:rPr>
      <w:t>/ www.unah.edu.hn</w:t>
    </w:r>
  </w:p>
  <w:p w14:paraId="1B674930" w14:textId="77777777" w:rsidR="00F76496" w:rsidRPr="00BC4112" w:rsidRDefault="00C55E5C" w:rsidP="00C55E5C">
    <w:pPr>
      <w:pStyle w:val="Piedepgina"/>
      <w:tabs>
        <w:tab w:val="clear" w:pos="8838"/>
      </w:tabs>
      <w:rPr>
        <w:rFonts w:ascii="HelveticaNeueLT Std" w:hAnsi="HelveticaNeueLT Std"/>
        <w:b/>
        <w:i/>
        <w:sz w:val="24"/>
        <w:szCs w:val="24"/>
      </w:rPr>
    </w:pPr>
    <w:r>
      <w:rPr>
        <w:rFonts w:ascii="HelveticaNeueLT Std" w:hAnsi="HelveticaNeueLT Std"/>
        <w:b/>
        <w:i/>
        <w:sz w:val="24"/>
        <w:szCs w:val="24"/>
      </w:rPr>
      <w:tab/>
    </w:r>
    <w:r>
      <w:rPr>
        <w:rFonts w:ascii="HelveticaNeueLT Std" w:hAnsi="HelveticaNeueLT Std"/>
        <w:b/>
        <w:i/>
        <w:sz w:val="24"/>
        <w:szCs w:val="24"/>
      </w:rPr>
      <w:tab/>
    </w:r>
  </w:p>
  <w:p w14:paraId="646F6557" w14:textId="77777777" w:rsidR="00F76496" w:rsidRDefault="00F76496">
    <w:pPr>
      <w:pStyle w:val="Piedepgina"/>
    </w:pPr>
  </w:p>
  <w:p w14:paraId="208FAF92" w14:textId="77777777" w:rsidR="00914D7B" w:rsidRDefault="00914D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FDC6F7" w14:textId="77777777" w:rsidR="00F915EB" w:rsidRDefault="00F915EB" w:rsidP="00474875">
      <w:r>
        <w:separator/>
      </w:r>
    </w:p>
  </w:footnote>
  <w:footnote w:type="continuationSeparator" w:id="0">
    <w:p w14:paraId="20CEF47D" w14:textId="77777777" w:rsidR="00F915EB" w:rsidRDefault="00F915EB" w:rsidP="0047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EA86D" w14:textId="670B4008" w:rsidR="00811C08" w:rsidRDefault="0021114D" w:rsidP="00811C08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color w:val="1F497D"/>
        <w:sz w:val="20"/>
      </w:rPr>
    </w:pPr>
    <w:r>
      <w:rPr>
        <w:rFonts w:ascii="HelveticaNeueLT Std" w:hAnsi="HelveticaNeueLT Std"/>
        <w:b/>
        <w:noProof/>
        <w:color w:val="1F497D"/>
        <w:sz w:val="20"/>
        <w:lang w:val="en-US"/>
      </w:rPr>
      <w:drawing>
        <wp:anchor distT="0" distB="0" distL="114300" distR="114300" simplePos="0" relativeHeight="251661312" behindDoc="0" locked="0" layoutInCell="1" allowOverlap="1" wp14:anchorId="43E8B7C1" wp14:editId="286F96C8">
          <wp:simplePos x="0" y="0"/>
          <wp:positionH relativeFrom="column">
            <wp:posOffset>2176145</wp:posOffset>
          </wp:positionH>
          <wp:positionV relativeFrom="paragraph">
            <wp:posOffset>-260614</wp:posOffset>
          </wp:positionV>
          <wp:extent cx="1250831" cy="1250831"/>
          <wp:effectExtent l="0" t="0" r="6985" b="6985"/>
          <wp:wrapNone/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IEI-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831" cy="12508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5E2701F" wp14:editId="4DA987E2">
          <wp:simplePos x="0" y="0"/>
          <wp:positionH relativeFrom="column">
            <wp:posOffset>-821499</wp:posOffset>
          </wp:positionH>
          <wp:positionV relativeFrom="paragraph">
            <wp:posOffset>-363580</wp:posOffset>
          </wp:positionV>
          <wp:extent cx="2347200" cy="1479600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NAH-version-horizont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200" cy="147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AB5FC1" wp14:editId="77ECCCD1">
              <wp:simplePos x="0" y="0"/>
              <wp:positionH relativeFrom="column">
                <wp:posOffset>-821343</wp:posOffset>
              </wp:positionH>
              <wp:positionV relativeFrom="paragraph">
                <wp:posOffset>-415709</wp:posOffset>
              </wp:positionV>
              <wp:extent cx="2406770" cy="1595886"/>
              <wp:effectExtent l="0" t="0" r="0" b="444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6770" cy="159588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A5F8D9C" id="Rectangle 5" o:spid="_x0000_s1026" style="position:absolute;margin-left:-64.65pt;margin-top:-32.75pt;width:189.5pt;height:12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" fillcolor="white [3212]" stroked="f" strokeweight="1pt"/>
          </w:pict>
        </mc:Fallback>
      </mc:AlternateContent>
    </w:r>
    <w:r w:rsidR="00E01339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00D39B3B" wp14:editId="02C95B97">
          <wp:simplePos x="0" y="0"/>
          <wp:positionH relativeFrom="column">
            <wp:posOffset>-1013460</wp:posOffset>
          </wp:positionH>
          <wp:positionV relativeFrom="paragraph">
            <wp:posOffset>-701675</wp:posOffset>
          </wp:positionV>
          <wp:extent cx="7772400" cy="12963525"/>
          <wp:effectExtent l="0" t="0" r="0" b="9525"/>
          <wp:wrapNone/>
          <wp:docPr id="3" name="Bild 1" descr="Macintosh HD:Users:Disking:Desktop:papel memebret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Macintosh HD:Users:Disking:Desktop:papel memebreta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9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C08">
      <w:rPr>
        <w:rFonts w:ascii="HelveticaNeueLT Std" w:hAnsi="HelveticaNeueLT Std"/>
        <w:b/>
        <w:color w:val="1F497D"/>
        <w:sz w:val="20"/>
      </w:rPr>
      <w:t xml:space="preserve">                  </w:t>
    </w:r>
  </w:p>
  <w:p w14:paraId="029050C4" w14:textId="034FD65C" w:rsidR="00811C08" w:rsidRDefault="00811C08" w:rsidP="00811C08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color w:val="1F497D"/>
        <w:sz w:val="20"/>
      </w:rPr>
    </w:pPr>
  </w:p>
  <w:p w14:paraId="757729A5" w14:textId="47537062" w:rsidR="00811C08" w:rsidRDefault="00811C08" w:rsidP="00811C08">
    <w:pPr>
      <w:pStyle w:val="Encabezado"/>
      <w:tabs>
        <w:tab w:val="clear" w:pos="4419"/>
        <w:tab w:val="clear" w:pos="8838"/>
        <w:tab w:val="left" w:pos="2565"/>
      </w:tabs>
      <w:rPr>
        <w:rFonts w:ascii="HelveticaNeueLT Std" w:hAnsi="HelveticaNeueLT Std"/>
        <w:b/>
        <w:color w:val="1F497D"/>
        <w:sz w:val="20"/>
      </w:rPr>
    </w:pPr>
    <w:r>
      <w:rPr>
        <w:rFonts w:ascii="HelveticaNeueLT Std" w:hAnsi="HelveticaNeueLT Std"/>
        <w:b/>
        <w:color w:val="1F497D"/>
        <w:sz w:val="20"/>
      </w:rPr>
      <w:t xml:space="preserve">                                                                                                            </w:t>
    </w:r>
  </w:p>
  <w:p w14:paraId="778592DB" w14:textId="44BD4230" w:rsidR="00811C08" w:rsidRDefault="006E10DB" w:rsidP="00811C08">
    <w:pPr>
      <w:pStyle w:val="Encabezado"/>
      <w:tabs>
        <w:tab w:val="clear" w:pos="4419"/>
        <w:tab w:val="clear" w:pos="8838"/>
        <w:tab w:val="left" w:pos="2565"/>
      </w:tabs>
      <w:rPr>
        <w:rFonts w:ascii="HelveticaNeueLT Std" w:hAnsi="HelveticaNeueLT Std"/>
        <w:b/>
        <w:color w:val="1F497D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7" behindDoc="0" locked="0" layoutInCell="1" allowOverlap="1" wp14:anchorId="7568DB22" wp14:editId="0D6E81E0">
              <wp:simplePos x="0" y="0"/>
              <wp:positionH relativeFrom="column">
                <wp:posOffset>3638406</wp:posOffset>
              </wp:positionH>
              <wp:positionV relativeFrom="paragraph">
                <wp:posOffset>120362</wp:posOffset>
              </wp:positionV>
              <wp:extent cx="2763831" cy="753110"/>
              <wp:effectExtent l="0" t="0" r="0" b="889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63831" cy="753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6EB24" w14:textId="77777777" w:rsidR="00E01339" w:rsidRPr="006E10DB" w:rsidRDefault="00887F6D" w:rsidP="00E56D8F">
                          <w:pPr>
                            <w:pStyle w:val="Sinespaciado"/>
                            <w:jc w:val="right"/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</w:pP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Tel: (504) </w:t>
                          </w:r>
                          <w:r w:rsidR="00E01339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2216-5155</w:t>
                          </w:r>
                        </w:p>
                        <w:p w14:paraId="4AE7CA59" w14:textId="77777777" w:rsidR="00881DD0" w:rsidRPr="006E10DB" w:rsidRDefault="00881DD0" w:rsidP="00E56D8F">
                          <w:pPr>
                            <w:pStyle w:val="Sinespaciado"/>
                            <w:jc w:val="right"/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</w:pP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Planta: (504)</w:t>
                          </w:r>
                          <w:r w:rsidR="00E01339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2216-6100</w:t>
                          </w: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 Ext. </w:t>
                          </w:r>
                          <w:r w:rsidR="00E01339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100601</w:t>
                          </w:r>
                        </w:p>
                        <w:p w14:paraId="394AA55A" w14:textId="799E3ADE" w:rsidR="00881DD0" w:rsidRPr="006E10DB" w:rsidRDefault="00881DD0" w:rsidP="00E01339">
                          <w:pPr>
                            <w:pStyle w:val="Sinespaciado"/>
                            <w:jc w:val="right"/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</w:pP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Edificio </w:t>
                          </w:r>
                          <w:r w:rsidR="00185CFC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B-2,</w:t>
                          </w: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 </w:t>
                          </w:r>
                          <w:r w:rsidR="00185CFC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2do.</w:t>
                          </w: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 </w:t>
                          </w:r>
                          <w:r w:rsidR="00185CFC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Piso</w:t>
                          </w:r>
                        </w:p>
                        <w:p w14:paraId="46455068" w14:textId="2E5CEB8D" w:rsidR="006E10DB" w:rsidRDefault="006E10DB" w:rsidP="00E01339">
                          <w:pPr>
                            <w:pStyle w:val="Sinespaciado"/>
                            <w:jc w:val="right"/>
                            <w:rPr>
                              <w:rFonts w:ascii="HelveticaNeueLT Std" w:hAnsi="HelveticaNeueLT Std"/>
                              <w:b/>
                              <w:color w:val="1F497D"/>
                              <w:sz w:val="24"/>
                              <w:szCs w:val="24"/>
                            </w:rPr>
                          </w:pP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Ciudad Universitaria, </w:t>
                          </w:r>
                          <w:proofErr w:type="spellStart"/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Blvd</w:t>
                          </w:r>
                          <w:proofErr w:type="spellEnd"/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. Suyapa, Tegucigalpa M.D.C</w:t>
                          </w:r>
                          <w:r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7FB6528C" w14:textId="77777777" w:rsidR="00881DD0" w:rsidRDefault="00881DD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68DB22" id="Rectangle 3" o:spid="_x0000_s1027" style="position:absolute;margin-left:286.5pt;margin-top:9.5pt;width:217.6pt;height:59.3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" stroked="f">
              <v:textbox>
                <w:txbxContent>
                  <w:p w14:paraId="7936EB24" w14:textId="77777777" w:rsidR="00E01339" w:rsidRPr="006E10DB" w:rsidRDefault="00887F6D" w:rsidP="00E56D8F">
                    <w:pPr>
                      <w:pStyle w:val="Sinespaciado"/>
                      <w:jc w:val="right"/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</w:pP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Tel: (504) </w:t>
                    </w:r>
                    <w:r w:rsidR="00E01339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2216-5155</w:t>
                    </w:r>
                  </w:p>
                  <w:p w14:paraId="4AE7CA59" w14:textId="77777777" w:rsidR="00881DD0" w:rsidRPr="006E10DB" w:rsidRDefault="00881DD0" w:rsidP="00E56D8F">
                    <w:pPr>
                      <w:pStyle w:val="Sinespaciado"/>
                      <w:jc w:val="right"/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</w:pP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Planta: (504)</w:t>
                    </w:r>
                    <w:r w:rsidR="00E01339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2216-6100</w:t>
                    </w: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 Ext. </w:t>
                    </w:r>
                    <w:r w:rsidR="00E01339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100601</w:t>
                    </w:r>
                  </w:p>
                  <w:p w14:paraId="394AA55A" w14:textId="799E3ADE" w:rsidR="00881DD0" w:rsidRPr="006E10DB" w:rsidRDefault="00881DD0" w:rsidP="00E01339">
                    <w:pPr>
                      <w:pStyle w:val="Sinespaciado"/>
                      <w:jc w:val="right"/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</w:pP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Edificio </w:t>
                    </w:r>
                    <w:r w:rsidR="00185CFC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B-2,</w:t>
                    </w: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 </w:t>
                    </w:r>
                    <w:r w:rsidR="00185CFC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2do.</w:t>
                    </w: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 </w:t>
                    </w:r>
                    <w:r w:rsidR="00185CFC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Piso</w:t>
                    </w:r>
                  </w:p>
                  <w:p w14:paraId="46455068" w14:textId="2E5CEB8D" w:rsidR="006E10DB" w:rsidRDefault="006E10DB" w:rsidP="00E01339">
                    <w:pPr>
                      <w:pStyle w:val="Sinespaciado"/>
                      <w:jc w:val="right"/>
                      <w:rPr>
                        <w:rFonts w:ascii="HelveticaNeueLT Std" w:hAnsi="HelveticaNeueLT Std"/>
                        <w:b/>
                        <w:color w:val="1F497D"/>
                        <w:sz w:val="24"/>
                        <w:szCs w:val="24"/>
                      </w:rPr>
                    </w:pP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Ciudad Universitaria, </w:t>
                    </w:r>
                    <w:proofErr w:type="spellStart"/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Blvd</w:t>
                    </w:r>
                    <w:proofErr w:type="spellEnd"/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. Suyapa, Tegucigalpa M.D.C</w:t>
                    </w:r>
                    <w:r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.</w:t>
                    </w:r>
                  </w:p>
                  <w:p w14:paraId="7FB6528C" w14:textId="77777777" w:rsidR="00881DD0" w:rsidRDefault="00881DD0"/>
                </w:txbxContent>
              </v:textbox>
            </v:rect>
          </w:pict>
        </mc:Fallback>
      </mc:AlternateContent>
    </w:r>
    <w:r w:rsidR="00811C08">
      <w:rPr>
        <w:rFonts w:ascii="HelveticaNeueLT Std" w:hAnsi="HelveticaNeueLT Std"/>
        <w:b/>
        <w:color w:val="1F497D"/>
        <w:sz w:val="20"/>
      </w:rPr>
      <w:t xml:space="preserve">        </w:t>
    </w:r>
  </w:p>
  <w:p w14:paraId="5A5FCC53" w14:textId="78234A56" w:rsidR="00496FC9" w:rsidRDefault="008B12F2" w:rsidP="0021114D">
    <w:pPr>
      <w:pStyle w:val="Encabezado"/>
      <w:tabs>
        <w:tab w:val="clear" w:pos="4419"/>
        <w:tab w:val="clear" w:pos="8838"/>
        <w:tab w:val="left" w:pos="842"/>
      </w:tabs>
      <w:spacing w:line="276" w:lineRule="auto"/>
      <w:rPr>
        <w:rFonts w:ascii="HelveticaNeueLT Std" w:hAnsi="HelveticaNeueLT Std"/>
        <w:b/>
        <w:color w:val="1F497D"/>
        <w:sz w:val="24"/>
        <w:szCs w:val="24"/>
      </w:rPr>
    </w:pPr>
    <w:r>
      <w:rPr>
        <w:rFonts w:ascii="HelveticaNeueLT Std" w:hAnsi="HelveticaNeueLT Std"/>
        <w:b/>
        <w:color w:val="1F497D"/>
        <w:sz w:val="24"/>
        <w:szCs w:val="24"/>
      </w:rPr>
      <w:t xml:space="preserve">      </w:t>
    </w:r>
    <w:r w:rsidR="0021114D">
      <w:rPr>
        <w:rFonts w:ascii="HelveticaNeueLT Std" w:hAnsi="HelveticaNeueLT Std"/>
        <w:b/>
        <w:color w:val="1F497D"/>
        <w:sz w:val="24"/>
        <w:szCs w:val="24"/>
      </w:rPr>
      <w:tab/>
    </w:r>
  </w:p>
  <w:p w14:paraId="0A53BE88" w14:textId="77777777" w:rsidR="00E56D8F" w:rsidRPr="00E56D8F" w:rsidRDefault="00DF5F0F" w:rsidP="00E56D8F">
    <w:pPr>
      <w:pStyle w:val="Encabezado"/>
      <w:tabs>
        <w:tab w:val="clear" w:pos="4419"/>
        <w:tab w:val="clear" w:pos="8838"/>
        <w:tab w:val="left" w:pos="2565"/>
      </w:tabs>
      <w:spacing w:line="276" w:lineRule="auto"/>
      <w:rPr>
        <w:rFonts w:ascii="Cambria" w:eastAsia="Times New Roman" w:hAnsi="Cambria"/>
        <w:b/>
        <w:color w:val="1F497D"/>
        <w:sz w:val="10"/>
        <w:szCs w:val="28"/>
        <w:lang w:val="es-ES"/>
      </w:rPr>
    </w:pPr>
    <w:r>
      <w:rPr>
        <w:rFonts w:ascii="HelveticaNeueLT Std" w:hAnsi="HelveticaNeueLT Std"/>
        <w:b/>
        <w:color w:val="1F497D"/>
        <w:sz w:val="24"/>
        <w:szCs w:val="24"/>
      </w:rPr>
      <w:t xml:space="preserve">      </w:t>
    </w:r>
    <w:r w:rsidR="00CC0C87">
      <w:rPr>
        <w:rFonts w:ascii="HelveticaNeueLT Std" w:hAnsi="HelveticaNeueLT Std"/>
        <w:b/>
        <w:color w:val="1F497D"/>
        <w:sz w:val="24"/>
        <w:szCs w:val="24"/>
      </w:rPr>
      <w:t xml:space="preserve"> </w:t>
    </w:r>
  </w:p>
  <w:p w14:paraId="49C13016" w14:textId="77777777" w:rsidR="008F6F67" w:rsidRDefault="00887F6D" w:rsidP="008B12F2">
    <w:pPr>
      <w:pStyle w:val="Encabezado"/>
      <w:tabs>
        <w:tab w:val="clear" w:pos="4419"/>
        <w:tab w:val="clear" w:pos="8838"/>
        <w:tab w:val="left" w:pos="2565"/>
      </w:tabs>
      <w:spacing w:line="276" w:lineRule="auto"/>
      <w:rPr>
        <w:rFonts w:ascii="HelveticaNeueLT Std" w:hAnsi="HelveticaNeueLT Std"/>
        <w:b/>
        <w:color w:val="1F497D"/>
        <w:sz w:val="16"/>
        <w:szCs w:val="16"/>
      </w:rPr>
    </w:pPr>
    <w:r>
      <w:rPr>
        <w:rFonts w:ascii="HelveticaNeueLT Std" w:hAnsi="HelveticaNeueLT Std"/>
        <w:b/>
        <w:color w:val="1F497D"/>
        <w:sz w:val="24"/>
        <w:szCs w:val="24"/>
      </w:rPr>
      <w:t xml:space="preserve">                 </w:t>
    </w:r>
    <w:r w:rsidR="008F6F67">
      <w:rPr>
        <w:rFonts w:ascii="HelveticaNeueLT Std" w:hAnsi="HelveticaNeueLT Std"/>
        <w:b/>
        <w:color w:val="1F497D"/>
        <w:sz w:val="24"/>
        <w:szCs w:val="24"/>
      </w:rPr>
      <w:t xml:space="preserve">                                          </w:t>
    </w:r>
    <w:r w:rsidR="008B12F2">
      <w:rPr>
        <w:rFonts w:ascii="HelveticaNeueLT Std" w:hAnsi="HelveticaNeueLT Std"/>
        <w:b/>
        <w:color w:val="1F497D"/>
        <w:sz w:val="24"/>
        <w:szCs w:val="24"/>
      </w:rPr>
      <w:t xml:space="preserve">                             </w:t>
    </w:r>
    <w:r w:rsidR="008F6F67">
      <w:rPr>
        <w:rFonts w:ascii="HelveticaNeueLT Std" w:hAnsi="HelveticaNeueLT Std"/>
        <w:b/>
        <w:color w:val="1F497D"/>
        <w:sz w:val="24"/>
        <w:szCs w:val="24"/>
      </w:rPr>
      <w:t xml:space="preserve"> </w:t>
    </w:r>
  </w:p>
  <w:p w14:paraId="135E9D2D" w14:textId="3DC54681" w:rsidR="00244A48" w:rsidRDefault="006E10DB" w:rsidP="006E10DB">
    <w:pPr>
      <w:pStyle w:val="Encabezado"/>
      <w:tabs>
        <w:tab w:val="clear" w:pos="4419"/>
        <w:tab w:val="clear" w:pos="8838"/>
        <w:tab w:val="left" w:pos="6072"/>
      </w:tabs>
      <w:spacing w:line="276" w:lineRule="auto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206CC"/>
    <w:multiLevelType w:val="hybridMultilevel"/>
    <w:tmpl w:val="C0FAF044"/>
    <w:lvl w:ilvl="0" w:tplc="EB56E3F8">
      <w:start w:val="1"/>
      <w:numFmt w:val="decimal"/>
      <w:lvlText w:val="%1."/>
      <w:lvlJc w:val="left"/>
      <w:pPr>
        <w:ind w:left="1838" w:hanging="420"/>
      </w:pPr>
      <w:rPr>
        <w:rFonts w:ascii="Calibri" w:eastAsia="Times New Roman" w:hAnsi="Calibri" w:cs="Times New Roman"/>
        <w:b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004FB"/>
    <w:multiLevelType w:val="hybridMultilevel"/>
    <w:tmpl w:val="D62E1A16"/>
    <w:lvl w:ilvl="0" w:tplc="9E1ABE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923FF"/>
    <w:multiLevelType w:val="hybridMultilevel"/>
    <w:tmpl w:val="F8742050"/>
    <w:lvl w:ilvl="0" w:tplc="CE8661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779BF"/>
    <w:multiLevelType w:val="hybridMultilevel"/>
    <w:tmpl w:val="48D81160"/>
    <w:lvl w:ilvl="0" w:tplc="35847E2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26BEC"/>
    <w:multiLevelType w:val="hybridMultilevel"/>
    <w:tmpl w:val="3D6A7B2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A31AB0"/>
    <w:multiLevelType w:val="hybridMultilevel"/>
    <w:tmpl w:val="C2640CEC"/>
    <w:lvl w:ilvl="0" w:tplc="1A7414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5D0F74"/>
    <w:multiLevelType w:val="hybridMultilevel"/>
    <w:tmpl w:val="0AC68976"/>
    <w:lvl w:ilvl="0" w:tplc="4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81C23"/>
    <w:multiLevelType w:val="hybridMultilevel"/>
    <w:tmpl w:val="26B06FE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73A14A4B"/>
    <w:multiLevelType w:val="hybridMultilevel"/>
    <w:tmpl w:val="C0FAF044"/>
    <w:lvl w:ilvl="0" w:tplc="EB56E3F8">
      <w:start w:val="1"/>
      <w:numFmt w:val="decimal"/>
      <w:lvlText w:val="%1."/>
      <w:lvlJc w:val="left"/>
      <w:pPr>
        <w:ind w:left="1838" w:hanging="420"/>
      </w:pPr>
      <w:rPr>
        <w:rFonts w:ascii="Calibri" w:eastAsia="Times New Roman" w:hAnsi="Calibri" w:cs="Times New Roman"/>
        <w:b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66A"/>
    <w:rsid w:val="000024E6"/>
    <w:rsid w:val="000027D6"/>
    <w:rsid w:val="000114DF"/>
    <w:rsid w:val="00014E18"/>
    <w:rsid w:val="00015632"/>
    <w:rsid w:val="00015985"/>
    <w:rsid w:val="00015FEE"/>
    <w:rsid w:val="00017BCB"/>
    <w:rsid w:val="00022771"/>
    <w:rsid w:val="000247C1"/>
    <w:rsid w:val="0002596D"/>
    <w:rsid w:val="000259E9"/>
    <w:rsid w:val="00030D95"/>
    <w:rsid w:val="00035922"/>
    <w:rsid w:val="00040585"/>
    <w:rsid w:val="0004098D"/>
    <w:rsid w:val="00041399"/>
    <w:rsid w:val="000423DB"/>
    <w:rsid w:val="000426B2"/>
    <w:rsid w:val="00045DA5"/>
    <w:rsid w:val="00046141"/>
    <w:rsid w:val="0004619C"/>
    <w:rsid w:val="00046AA8"/>
    <w:rsid w:val="00050455"/>
    <w:rsid w:val="000559C1"/>
    <w:rsid w:val="0005648D"/>
    <w:rsid w:val="000565EC"/>
    <w:rsid w:val="000610E8"/>
    <w:rsid w:val="00062A55"/>
    <w:rsid w:val="000735DE"/>
    <w:rsid w:val="00075F77"/>
    <w:rsid w:val="00076AF4"/>
    <w:rsid w:val="00084375"/>
    <w:rsid w:val="000848E4"/>
    <w:rsid w:val="000874FD"/>
    <w:rsid w:val="0009199E"/>
    <w:rsid w:val="00094177"/>
    <w:rsid w:val="000A03A9"/>
    <w:rsid w:val="000A0A0B"/>
    <w:rsid w:val="000A15C9"/>
    <w:rsid w:val="000A283D"/>
    <w:rsid w:val="000A4372"/>
    <w:rsid w:val="000A43B5"/>
    <w:rsid w:val="000A554E"/>
    <w:rsid w:val="000A7BC3"/>
    <w:rsid w:val="000B09F7"/>
    <w:rsid w:val="000B202B"/>
    <w:rsid w:val="000B33A2"/>
    <w:rsid w:val="000B43F3"/>
    <w:rsid w:val="000B7950"/>
    <w:rsid w:val="000C3F15"/>
    <w:rsid w:val="000C40A4"/>
    <w:rsid w:val="000D3304"/>
    <w:rsid w:val="000D38DE"/>
    <w:rsid w:val="000D7624"/>
    <w:rsid w:val="000E06D6"/>
    <w:rsid w:val="000E12FE"/>
    <w:rsid w:val="000E161F"/>
    <w:rsid w:val="000E18E6"/>
    <w:rsid w:val="000E1A0F"/>
    <w:rsid w:val="000E3665"/>
    <w:rsid w:val="000E576E"/>
    <w:rsid w:val="000E5D63"/>
    <w:rsid w:val="000E5F5A"/>
    <w:rsid w:val="000E683F"/>
    <w:rsid w:val="000E6957"/>
    <w:rsid w:val="000E7B16"/>
    <w:rsid w:val="000E7ED4"/>
    <w:rsid w:val="000F4C6C"/>
    <w:rsid w:val="000F67E2"/>
    <w:rsid w:val="00102098"/>
    <w:rsid w:val="00103161"/>
    <w:rsid w:val="00103604"/>
    <w:rsid w:val="0010444D"/>
    <w:rsid w:val="00104974"/>
    <w:rsid w:val="00104DDF"/>
    <w:rsid w:val="00105E40"/>
    <w:rsid w:val="0011287D"/>
    <w:rsid w:val="00113D5B"/>
    <w:rsid w:val="00114B29"/>
    <w:rsid w:val="001155F4"/>
    <w:rsid w:val="001157BC"/>
    <w:rsid w:val="001173A1"/>
    <w:rsid w:val="001223DF"/>
    <w:rsid w:val="001227F7"/>
    <w:rsid w:val="001241AA"/>
    <w:rsid w:val="0012472D"/>
    <w:rsid w:val="0012491C"/>
    <w:rsid w:val="00124D37"/>
    <w:rsid w:val="0012553E"/>
    <w:rsid w:val="00125E78"/>
    <w:rsid w:val="00127430"/>
    <w:rsid w:val="00127D40"/>
    <w:rsid w:val="00127F4B"/>
    <w:rsid w:val="001320EB"/>
    <w:rsid w:val="00132E81"/>
    <w:rsid w:val="001361D3"/>
    <w:rsid w:val="00136484"/>
    <w:rsid w:val="00142A98"/>
    <w:rsid w:val="0014717D"/>
    <w:rsid w:val="001503FF"/>
    <w:rsid w:val="00150508"/>
    <w:rsid w:val="0015289F"/>
    <w:rsid w:val="001537F2"/>
    <w:rsid w:val="00154D44"/>
    <w:rsid w:val="00155A26"/>
    <w:rsid w:val="00155E23"/>
    <w:rsid w:val="0016007C"/>
    <w:rsid w:val="001618E6"/>
    <w:rsid w:val="001638BC"/>
    <w:rsid w:val="001642D6"/>
    <w:rsid w:val="00172631"/>
    <w:rsid w:val="00180F0D"/>
    <w:rsid w:val="0018155E"/>
    <w:rsid w:val="001818A7"/>
    <w:rsid w:val="0018229D"/>
    <w:rsid w:val="00183CDD"/>
    <w:rsid w:val="00185CFC"/>
    <w:rsid w:val="0018794A"/>
    <w:rsid w:val="0019026D"/>
    <w:rsid w:val="00191711"/>
    <w:rsid w:val="00192AF1"/>
    <w:rsid w:val="00192BD1"/>
    <w:rsid w:val="00196F96"/>
    <w:rsid w:val="001A037B"/>
    <w:rsid w:val="001A5419"/>
    <w:rsid w:val="001B15B8"/>
    <w:rsid w:val="001B1DD6"/>
    <w:rsid w:val="001B2DC1"/>
    <w:rsid w:val="001B30BD"/>
    <w:rsid w:val="001B6296"/>
    <w:rsid w:val="001B67F9"/>
    <w:rsid w:val="001C039E"/>
    <w:rsid w:val="001C3D8B"/>
    <w:rsid w:val="001C54FE"/>
    <w:rsid w:val="001C56CA"/>
    <w:rsid w:val="001C5CC5"/>
    <w:rsid w:val="001C7655"/>
    <w:rsid w:val="001D0D29"/>
    <w:rsid w:val="001D17F3"/>
    <w:rsid w:val="001D1C25"/>
    <w:rsid w:val="001D25B8"/>
    <w:rsid w:val="001D2B03"/>
    <w:rsid w:val="001D5AA9"/>
    <w:rsid w:val="001D7820"/>
    <w:rsid w:val="001E0707"/>
    <w:rsid w:val="001E0837"/>
    <w:rsid w:val="001E1F91"/>
    <w:rsid w:val="001E3722"/>
    <w:rsid w:val="001E4F69"/>
    <w:rsid w:val="001E58D6"/>
    <w:rsid w:val="001E6202"/>
    <w:rsid w:val="001E742C"/>
    <w:rsid w:val="001F065C"/>
    <w:rsid w:val="001F141E"/>
    <w:rsid w:val="001F2BEE"/>
    <w:rsid w:val="001F3401"/>
    <w:rsid w:val="001F4272"/>
    <w:rsid w:val="001F63D4"/>
    <w:rsid w:val="002005EC"/>
    <w:rsid w:val="00203464"/>
    <w:rsid w:val="00207DA5"/>
    <w:rsid w:val="0021114D"/>
    <w:rsid w:val="002114F8"/>
    <w:rsid w:val="002132E1"/>
    <w:rsid w:val="00215082"/>
    <w:rsid w:val="002157BA"/>
    <w:rsid w:val="00216828"/>
    <w:rsid w:val="002208C1"/>
    <w:rsid w:val="002216ED"/>
    <w:rsid w:val="002239E4"/>
    <w:rsid w:val="00223F78"/>
    <w:rsid w:val="00224FF7"/>
    <w:rsid w:val="00226044"/>
    <w:rsid w:val="002271BF"/>
    <w:rsid w:val="00230BE7"/>
    <w:rsid w:val="002327D1"/>
    <w:rsid w:val="00233452"/>
    <w:rsid w:val="00234400"/>
    <w:rsid w:val="00234543"/>
    <w:rsid w:val="00244A48"/>
    <w:rsid w:val="002456F0"/>
    <w:rsid w:val="002473F9"/>
    <w:rsid w:val="0025060D"/>
    <w:rsid w:val="00252252"/>
    <w:rsid w:val="00255EC8"/>
    <w:rsid w:val="00263116"/>
    <w:rsid w:val="00264FAE"/>
    <w:rsid w:val="00266AAE"/>
    <w:rsid w:val="00270363"/>
    <w:rsid w:val="002756C8"/>
    <w:rsid w:val="00276F5C"/>
    <w:rsid w:val="00287EC1"/>
    <w:rsid w:val="00291E70"/>
    <w:rsid w:val="002A28EA"/>
    <w:rsid w:val="002A4018"/>
    <w:rsid w:val="002A4265"/>
    <w:rsid w:val="002A75E4"/>
    <w:rsid w:val="002B0C1B"/>
    <w:rsid w:val="002B68EC"/>
    <w:rsid w:val="002C0821"/>
    <w:rsid w:val="002C5E1B"/>
    <w:rsid w:val="002D0049"/>
    <w:rsid w:val="002D211B"/>
    <w:rsid w:val="002D32A2"/>
    <w:rsid w:val="002D3395"/>
    <w:rsid w:val="002D4F64"/>
    <w:rsid w:val="002D56D0"/>
    <w:rsid w:val="002D57FD"/>
    <w:rsid w:val="002E2402"/>
    <w:rsid w:val="002E3034"/>
    <w:rsid w:val="002E4417"/>
    <w:rsid w:val="002E4C9C"/>
    <w:rsid w:val="002E73E6"/>
    <w:rsid w:val="002F4971"/>
    <w:rsid w:val="00300293"/>
    <w:rsid w:val="003020F3"/>
    <w:rsid w:val="0030328D"/>
    <w:rsid w:val="003052E3"/>
    <w:rsid w:val="003061E4"/>
    <w:rsid w:val="0031060E"/>
    <w:rsid w:val="003108A4"/>
    <w:rsid w:val="00311256"/>
    <w:rsid w:val="003118DD"/>
    <w:rsid w:val="003128D4"/>
    <w:rsid w:val="00313948"/>
    <w:rsid w:val="00313F7A"/>
    <w:rsid w:val="003146D9"/>
    <w:rsid w:val="00314C9E"/>
    <w:rsid w:val="0031515D"/>
    <w:rsid w:val="00322E9D"/>
    <w:rsid w:val="00327576"/>
    <w:rsid w:val="003334B0"/>
    <w:rsid w:val="0033500F"/>
    <w:rsid w:val="00336F04"/>
    <w:rsid w:val="00340062"/>
    <w:rsid w:val="003424B6"/>
    <w:rsid w:val="00343282"/>
    <w:rsid w:val="0034510A"/>
    <w:rsid w:val="00345598"/>
    <w:rsid w:val="00346467"/>
    <w:rsid w:val="00346786"/>
    <w:rsid w:val="00346C17"/>
    <w:rsid w:val="0034745D"/>
    <w:rsid w:val="00347EBE"/>
    <w:rsid w:val="003501D4"/>
    <w:rsid w:val="00352538"/>
    <w:rsid w:val="00356716"/>
    <w:rsid w:val="00361BDF"/>
    <w:rsid w:val="00362B6C"/>
    <w:rsid w:val="003633FA"/>
    <w:rsid w:val="00374B55"/>
    <w:rsid w:val="00375B11"/>
    <w:rsid w:val="00381C01"/>
    <w:rsid w:val="00382FF9"/>
    <w:rsid w:val="0038300E"/>
    <w:rsid w:val="00384FB1"/>
    <w:rsid w:val="00395FC2"/>
    <w:rsid w:val="003A47FC"/>
    <w:rsid w:val="003A4A54"/>
    <w:rsid w:val="003A67A5"/>
    <w:rsid w:val="003A6FD5"/>
    <w:rsid w:val="003B1090"/>
    <w:rsid w:val="003B3D21"/>
    <w:rsid w:val="003B5E74"/>
    <w:rsid w:val="003B764A"/>
    <w:rsid w:val="003C0286"/>
    <w:rsid w:val="003C1751"/>
    <w:rsid w:val="003C24D4"/>
    <w:rsid w:val="003C4C5D"/>
    <w:rsid w:val="003C6D82"/>
    <w:rsid w:val="003D0194"/>
    <w:rsid w:val="003D03E4"/>
    <w:rsid w:val="003D14B6"/>
    <w:rsid w:val="003D1613"/>
    <w:rsid w:val="003E5A2A"/>
    <w:rsid w:val="003E65BD"/>
    <w:rsid w:val="003F0A16"/>
    <w:rsid w:val="003F3000"/>
    <w:rsid w:val="003F30D7"/>
    <w:rsid w:val="003F4009"/>
    <w:rsid w:val="00403FE1"/>
    <w:rsid w:val="00413DF2"/>
    <w:rsid w:val="004149B9"/>
    <w:rsid w:val="004213FE"/>
    <w:rsid w:val="00421AAB"/>
    <w:rsid w:val="00423417"/>
    <w:rsid w:val="00426A2F"/>
    <w:rsid w:val="004308B9"/>
    <w:rsid w:val="00431C24"/>
    <w:rsid w:val="00432F32"/>
    <w:rsid w:val="0043339A"/>
    <w:rsid w:val="0043399C"/>
    <w:rsid w:val="00435495"/>
    <w:rsid w:val="00441158"/>
    <w:rsid w:val="0044164C"/>
    <w:rsid w:val="004419C1"/>
    <w:rsid w:val="004423B0"/>
    <w:rsid w:val="00442DF4"/>
    <w:rsid w:val="0044408E"/>
    <w:rsid w:val="0044604A"/>
    <w:rsid w:val="004506B6"/>
    <w:rsid w:val="00452246"/>
    <w:rsid w:val="004525E4"/>
    <w:rsid w:val="004554F9"/>
    <w:rsid w:val="00455F04"/>
    <w:rsid w:val="00461862"/>
    <w:rsid w:val="00461CE2"/>
    <w:rsid w:val="004622EB"/>
    <w:rsid w:val="004639DE"/>
    <w:rsid w:val="00464E53"/>
    <w:rsid w:val="00465777"/>
    <w:rsid w:val="004667C2"/>
    <w:rsid w:val="0047020B"/>
    <w:rsid w:val="00472DF1"/>
    <w:rsid w:val="00474875"/>
    <w:rsid w:val="00476016"/>
    <w:rsid w:val="00476AEC"/>
    <w:rsid w:val="00480048"/>
    <w:rsid w:val="00480278"/>
    <w:rsid w:val="004805E7"/>
    <w:rsid w:val="00480726"/>
    <w:rsid w:val="0048372B"/>
    <w:rsid w:val="00483B1B"/>
    <w:rsid w:val="00484998"/>
    <w:rsid w:val="004857DF"/>
    <w:rsid w:val="0048618B"/>
    <w:rsid w:val="0048704A"/>
    <w:rsid w:val="00491E0B"/>
    <w:rsid w:val="00493BF7"/>
    <w:rsid w:val="004943F7"/>
    <w:rsid w:val="00496A09"/>
    <w:rsid w:val="00496FC9"/>
    <w:rsid w:val="004A46A3"/>
    <w:rsid w:val="004A564D"/>
    <w:rsid w:val="004B066E"/>
    <w:rsid w:val="004B0EE7"/>
    <w:rsid w:val="004B1047"/>
    <w:rsid w:val="004B2E7D"/>
    <w:rsid w:val="004B34B6"/>
    <w:rsid w:val="004B398C"/>
    <w:rsid w:val="004B6584"/>
    <w:rsid w:val="004B69DA"/>
    <w:rsid w:val="004B6C3F"/>
    <w:rsid w:val="004B7A60"/>
    <w:rsid w:val="004B7F29"/>
    <w:rsid w:val="004C2DE5"/>
    <w:rsid w:val="004C48B7"/>
    <w:rsid w:val="004C6E6E"/>
    <w:rsid w:val="004D18D5"/>
    <w:rsid w:val="004D7188"/>
    <w:rsid w:val="004E12D2"/>
    <w:rsid w:val="004E1CCE"/>
    <w:rsid w:val="004E20D9"/>
    <w:rsid w:val="004E5D28"/>
    <w:rsid w:val="004E7C5B"/>
    <w:rsid w:val="004F00C9"/>
    <w:rsid w:val="004F21FE"/>
    <w:rsid w:val="004F2D2F"/>
    <w:rsid w:val="004F3244"/>
    <w:rsid w:val="004F6F3F"/>
    <w:rsid w:val="005018EF"/>
    <w:rsid w:val="00503C10"/>
    <w:rsid w:val="00503D0F"/>
    <w:rsid w:val="005051D4"/>
    <w:rsid w:val="005052D0"/>
    <w:rsid w:val="005057A7"/>
    <w:rsid w:val="00505AC4"/>
    <w:rsid w:val="00515268"/>
    <w:rsid w:val="00516075"/>
    <w:rsid w:val="005209BE"/>
    <w:rsid w:val="00521D03"/>
    <w:rsid w:val="00521E8A"/>
    <w:rsid w:val="00523D56"/>
    <w:rsid w:val="00527E61"/>
    <w:rsid w:val="00531850"/>
    <w:rsid w:val="005340E8"/>
    <w:rsid w:val="005373FF"/>
    <w:rsid w:val="00537F5C"/>
    <w:rsid w:val="005407B9"/>
    <w:rsid w:val="00541495"/>
    <w:rsid w:val="0054184D"/>
    <w:rsid w:val="00543EE9"/>
    <w:rsid w:val="00544CA5"/>
    <w:rsid w:val="00545303"/>
    <w:rsid w:val="005478BD"/>
    <w:rsid w:val="00550FBA"/>
    <w:rsid w:val="005512CD"/>
    <w:rsid w:val="00553C06"/>
    <w:rsid w:val="00553D7E"/>
    <w:rsid w:val="00566E02"/>
    <w:rsid w:val="005727A7"/>
    <w:rsid w:val="00572FF4"/>
    <w:rsid w:val="00574BC9"/>
    <w:rsid w:val="00581207"/>
    <w:rsid w:val="00583F14"/>
    <w:rsid w:val="00585221"/>
    <w:rsid w:val="00585BB3"/>
    <w:rsid w:val="00587A80"/>
    <w:rsid w:val="00593F95"/>
    <w:rsid w:val="00595593"/>
    <w:rsid w:val="00597AA2"/>
    <w:rsid w:val="005A02A9"/>
    <w:rsid w:val="005A214B"/>
    <w:rsid w:val="005A59DA"/>
    <w:rsid w:val="005A7BF1"/>
    <w:rsid w:val="005B0579"/>
    <w:rsid w:val="005B1614"/>
    <w:rsid w:val="005B2967"/>
    <w:rsid w:val="005B2EA1"/>
    <w:rsid w:val="005B3EC8"/>
    <w:rsid w:val="005B74F1"/>
    <w:rsid w:val="005C066A"/>
    <w:rsid w:val="005C11C5"/>
    <w:rsid w:val="005C5F96"/>
    <w:rsid w:val="005D17E8"/>
    <w:rsid w:val="005D223F"/>
    <w:rsid w:val="005D25DF"/>
    <w:rsid w:val="005D2F7A"/>
    <w:rsid w:val="005D3826"/>
    <w:rsid w:val="005D565F"/>
    <w:rsid w:val="005E4BC9"/>
    <w:rsid w:val="005E5A5B"/>
    <w:rsid w:val="005F072E"/>
    <w:rsid w:val="005F2605"/>
    <w:rsid w:val="005F2C7D"/>
    <w:rsid w:val="005F321D"/>
    <w:rsid w:val="005F3EE4"/>
    <w:rsid w:val="005F6CF0"/>
    <w:rsid w:val="005F7085"/>
    <w:rsid w:val="00603D69"/>
    <w:rsid w:val="00604364"/>
    <w:rsid w:val="0060536C"/>
    <w:rsid w:val="006105DF"/>
    <w:rsid w:val="00610D11"/>
    <w:rsid w:val="006121A7"/>
    <w:rsid w:val="0061416F"/>
    <w:rsid w:val="00616789"/>
    <w:rsid w:val="006249F0"/>
    <w:rsid w:val="00624BFA"/>
    <w:rsid w:val="006279BF"/>
    <w:rsid w:val="00634774"/>
    <w:rsid w:val="00635C04"/>
    <w:rsid w:val="00636C91"/>
    <w:rsid w:val="00640929"/>
    <w:rsid w:val="006412FC"/>
    <w:rsid w:val="00644912"/>
    <w:rsid w:val="00644920"/>
    <w:rsid w:val="00647414"/>
    <w:rsid w:val="0064794F"/>
    <w:rsid w:val="00650B82"/>
    <w:rsid w:val="006522DC"/>
    <w:rsid w:val="00654CC0"/>
    <w:rsid w:val="006558E2"/>
    <w:rsid w:val="00656940"/>
    <w:rsid w:val="00656D01"/>
    <w:rsid w:val="00656EEE"/>
    <w:rsid w:val="00657E82"/>
    <w:rsid w:val="0066063F"/>
    <w:rsid w:val="00660D04"/>
    <w:rsid w:val="0066458B"/>
    <w:rsid w:val="00670F13"/>
    <w:rsid w:val="00674BE1"/>
    <w:rsid w:val="006833FE"/>
    <w:rsid w:val="00683F44"/>
    <w:rsid w:val="00684037"/>
    <w:rsid w:val="00686A64"/>
    <w:rsid w:val="0069108E"/>
    <w:rsid w:val="00691E15"/>
    <w:rsid w:val="00693CAF"/>
    <w:rsid w:val="006956CD"/>
    <w:rsid w:val="00695BCD"/>
    <w:rsid w:val="006A00FF"/>
    <w:rsid w:val="006A167C"/>
    <w:rsid w:val="006A2776"/>
    <w:rsid w:val="006A4F9F"/>
    <w:rsid w:val="006A62E6"/>
    <w:rsid w:val="006A78C8"/>
    <w:rsid w:val="006A7D50"/>
    <w:rsid w:val="006B26AA"/>
    <w:rsid w:val="006C3740"/>
    <w:rsid w:val="006C3FD1"/>
    <w:rsid w:val="006C6460"/>
    <w:rsid w:val="006C7406"/>
    <w:rsid w:val="006D3966"/>
    <w:rsid w:val="006E10DB"/>
    <w:rsid w:val="006E2174"/>
    <w:rsid w:val="006E2573"/>
    <w:rsid w:val="006E38D0"/>
    <w:rsid w:val="006E4155"/>
    <w:rsid w:val="006F09F8"/>
    <w:rsid w:val="006F22C4"/>
    <w:rsid w:val="006F5EDA"/>
    <w:rsid w:val="00710F5A"/>
    <w:rsid w:val="00711644"/>
    <w:rsid w:val="00714F36"/>
    <w:rsid w:val="0072183E"/>
    <w:rsid w:val="007220EA"/>
    <w:rsid w:val="00724AB8"/>
    <w:rsid w:val="00726E57"/>
    <w:rsid w:val="00727A26"/>
    <w:rsid w:val="00727C51"/>
    <w:rsid w:val="00727D70"/>
    <w:rsid w:val="00730C0B"/>
    <w:rsid w:val="00731485"/>
    <w:rsid w:val="0073214E"/>
    <w:rsid w:val="0074048A"/>
    <w:rsid w:val="00740D4B"/>
    <w:rsid w:val="00741119"/>
    <w:rsid w:val="007431F2"/>
    <w:rsid w:val="007450FB"/>
    <w:rsid w:val="00746203"/>
    <w:rsid w:val="0074732D"/>
    <w:rsid w:val="00747487"/>
    <w:rsid w:val="00752742"/>
    <w:rsid w:val="0075356A"/>
    <w:rsid w:val="00755CF2"/>
    <w:rsid w:val="00760297"/>
    <w:rsid w:val="00760C87"/>
    <w:rsid w:val="00760F0B"/>
    <w:rsid w:val="00761D04"/>
    <w:rsid w:val="0076429B"/>
    <w:rsid w:val="00767756"/>
    <w:rsid w:val="0077543E"/>
    <w:rsid w:val="007763E0"/>
    <w:rsid w:val="00783077"/>
    <w:rsid w:val="007836F9"/>
    <w:rsid w:val="00783D07"/>
    <w:rsid w:val="007904F4"/>
    <w:rsid w:val="00794AF9"/>
    <w:rsid w:val="0079586D"/>
    <w:rsid w:val="007975AC"/>
    <w:rsid w:val="007A104B"/>
    <w:rsid w:val="007A556A"/>
    <w:rsid w:val="007A5E17"/>
    <w:rsid w:val="007A785B"/>
    <w:rsid w:val="007B27CB"/>
    <w:rsid w:val="007C15E8"/>
    <w:rsid w:val="007C4680"/>
    <w:rsid w:val="007C63ED"/>
    <w:rsid w:val="007D6AA8"/>
    <w:rsid w:val="007D7A09"/>
    <w:rsid w:val="007E00A8"/>
    <w:rsid w:val="007E0691"/>
    <w:rsid w:val="007E6076"/>
    <w:rsid w:val="007F41FB"/>
    <w:rsid w:val="007F54FC"/>
    <w:rsid w:val="007F5EC5"/>
    <w:rsid w:val="007F746A"/>
    <w:rsid w:val="00802AAD"/>
    <w:rsid w:val="00810098"/>
    <w:rsid w:val="00811C08"/>
    <w:rsid w:val="008138E0"/>
    <w:rsid w:val="008179D4"/>
    <w:rsid w:val="008245CD"/>
    <w:rsid w:val="00825075"/>
    <w:rsid w:val="00825D53"/>
    <w:rsid w:val="0082603F"/>
    <w:rsid w:val="00832496"/>
    <w:rsid w:val="00832880"/>
    <w:rsid w:val="0083572F"/>
    <w:rsid w:val="008379CE"/>
    <w:rsid w:val="0084033A"/>
    <w:rsid w:val="008451F2"/>
    <w:rsid w:val="00845486"/>
    <w:rsid w:val="008536A1"/>
    <w:rsid w:val="00853936"/>
    <w:rsid w:val="008540C2"/>
    <w:rsid w:val="0085563B"/>
    <w:rsid w:val="008566D2"/>
    <w:rsid w:val="008572C8"/>
    <w:rsid w:val="00857E5A"/>
    <w:rsid w:val="008617DA"/>
    <w:rsid w:val="00861D01"/>
    <w:rsid w:val="00861DF4"/>
    <w:rsid w:val="00863179"/>
    <w:rsid w:val="00865E96"/>
    <w:rsid w:val="0086675D"/>
    <w:rsid w:val="0086697A"/>
    <w:rsid w:val="0087557C"/>
    <w:rsid w:val="00876B30"/>
    <w:rsid w:val="00881DD0"/>
    <w:rsid w:val="00885E6E"/>
    <w:rsid w:val="00887F6D"/>
    <w:rsid w:val="00893FC3"/>
    <w:rsid w:val="0089415D"/>
    <w:rsid w:val="008955E7"/>
    <w:rsid w:val="00895764"/>
    <w:rsid w:val="00895FCD"/>
    <w:rsid w:val="00897F2C"/>
    <w:rsid w:val="008A29FB"/>
    <w:rsid w:val="008A394A"/>
    <w:rsid w:val="008A569D"/>
    <w:rsid w:val="008A5DDA"/>
    <w:rsid w:val="008A714E"/>
    <w:rsid w:val="008A73CA"/>
    <w:rsid w:val="008B0919"/>
    <w:rsid w:val="008B12F2"/>
    <w:rsid w:val="008B3D9B"/>
    <w:rsid w:val="008B4DE2"/>
    <w:rsid w:val="008B5A39"/>
    <w:rsid w:val="008B6731"/>
    <w:rsid w:val="008B692E"/>
    <w:rsid w:val="008C7C28"/>
    <w:rsid w:val="008D2CBD"/>
    <w:rsid w:val="008D7BF0"/>
    <w:rsid w:val="008E042B"/>
    <w:rsid w:val="008E33A8"/>
    <w:rsid w:val="008E3DCB"/>
    <w:rsid w:val="008F000B"/>
    <w:rsid w:val="008F2F34"/>
    <w:rsid w:val="008F37E3"/>
    <w:rsid w:val="008F385B"/>
    <w:rsid w:val="008F3F16"/>
    <w:rsid w:val="008F4088"/>
    <w:rsid w:val="008F497D"/>
    <w:rsid w:val="008F4D12"/>
    <w:rsid w:val="008F6F67"/>
    <w:rsid w:val="008F7657"/>
    <w:rsid w:val="00900025"/>
    <w:rsid w:val="00902312"/>
    <w:rsid w:val="009023E8"/>
    <w:rsid w:val="00907502"/>
    <w:rsid w:val="0090792A"/>
    <w:rsid w:val="00907A3A"/>
    <w:rsid w:val="00907C3F"/>
    <w:rsid w:val="00911EE6"/>
    <w:rsid w:val="00914D7B"/>
    <w:rsid w:val="009166AB"/>
    <w:rsid w:val="009212EB"/>
    <w:rsid w:val="00922F99"/>
    <w:rsid w:val="0092396C"/>
    <w:rsid w:val="009254ED"/>
    <w:rsid w:val="00925CD3"/>
    <w:rsid w:val="00925FFC"/>
    <w:rsid w:val="00927CB8"/>
    <w:rsid w:val="0093405C"/>
    <w:rsid w:val="00936BAD"/>
    <w:rsid w:val="00937E0C"/>
    <w:rsid w:val="00943EE0"/>
    <w:rsid w:val="00944008"/>
    <w:rsid w:val="0094621F"/>
    <w:rsid w:val="00946659"/>
    <w:rsid w:val="0094681A"/>
    <w:rsid w:val="00947853"/>
    <w:rsid w:val="0095077A"/>
    <w:rsid w:val="00950A18"/>
    <w:rsid w:val="009530F6"/>
    <w:rsid w:val="009544A8"/>
    <w:rsid w:val="00955520"/>
    <w:rsid w:val="00962942"/>
    <w:rsid w:val="00962FA0"/>
    <w:rsid w:val="009636B3"/>
    <w:rsid w:val="00963FF9"/>
    <w:rsid w:val="00964026"/>
    <w:rsid w:val="00967FE6"/>
    <w:rsid w:val="00970FB1"/>
    <w:rsid w:val="00970FEF"/>
    <w:rsid w:val="00971458"/>
    <w:rsid w:val="009714B5"/>
    <w:rsid w:val="00976EB9"/>
    <w:rsid w:val="00983CDE"/>
    <w:rsid w:val="00986552"/>
    <w:rsid w:val="009879B9"/>
    <w:rsid w:val="009919C7"/>
    <w:rsid w:val="0099242F"/>
    <w:rsid w:val="00996037"/>
    <w:rsid w:val="00996A7D"/>
    <w:rsid w:val="009A15C6"/>
    <w:rsid w:val="009A1995"/>
    <w:rsid w:val="009A27FD"/>
    <w:rsid w:val="009A394E"/>
    <w:rsid w:val="009A7A57"/>
    <w:rsid w:val="009B0113"/>
    <w:rsid w:val="009B20CC"/>
    <w:rsid w:val="009B3274"/>
    <w:rsid w:val="009B3FF1"/>
    <w:rsid w:val="009B5194"/>
    <w:rsid w:val="009C37EA"/>
    <w:rsid w:val="009C71FD"/>
    <w:rsid w:val="009C78FA"/>
    <w:rsid w:val="009D053D"/>
    <w:rsid w:val="009D1646"/>
    <w:rsid w:val="009D1747"/>
    <w:rsid w:val="009D45A4"/>
    <w:rsid w:val="009D68CC"/>
    <w:rsid w:val="009E26C0"/>
    <w:rsid w:val="009E2C76"/>
    <w:rsid w:val="009E7BE4"/>
    <w:rsid w:val="009F0FE9"/>
    <w:rsid w:val="009F1EA2"/>
    <w:rsid w:val="009F278E"/>
    <w:rsid w:val="009F3A28"/>
    <w:rsid w:val="009F5410"/>
    <w:rsid w:val="009F625F"/>
    <w:rsid w:val="00A00CBC"/>
    <w:rsid w:val="00A022A8"/>
    <w:rsid w:val="00A02CD0"/>
    <w:rsid w:val="00A07DBB"/>
    <w:rsid w:val="00A1053D"/>
    <w:rsid w:val="00A142C1"/>
    <w:rsid w:val="00A149D8"/>
    <w:rsid w:val="00A15AB8"/>
    <w:rsid w:val="00A2072B"/>
    <w:rsid w:val="00A2074C"/>
    <w:rsid w:val="00A20A79"/>
    <w:rsid w:val="00A21B4E"/>
    <w:rsid w:val="00A248A4"/>
    <w:rsid w:val="00A25CE5"/>
    <w:rsid w:val="00A3096F"/>
    <w:rsid w:val="00A333E1"/>
    <w:rsid w:val="00A33C0D"/>
    <w:rsid w:val="00A34DBE"/>
    <w:rsid w:val="00A41190"/>
    <w:rsid w:val="00A534FE"/>
    <w:rsid w:val="00A538C9"/>
    <w:rsid w:val="00A53C8C"/>
    <w:rsid w:val="00A54DA4"/>
    <w:rsid w:val="00A550EF"/>
    <w:rsid w:val="00A5551E"/>
    <w:rsid w:val="00A565BD"/>
    <w:rsid w:val="00A62A32"/>
    <w:rsid w:val="00A63043"/>
    <w:rsid w:val="00A653B7"/>
    <w:rsid w:val="00A65837"/>
    <w:rsid w:val="00A71FCE"/>
    <w:rsid w:val="00A73B5C"/>
    <w:rsid w:val="00A73E25"/>
    <w:rsid w:val="00A75071"/>
    <w:rsid w:val="00A77ECE"/>
    <w:rsid w:val="00A82C98"/>
    <w:rsid w:val="00A840FC"/>
    <w:rsid w:val="00A85F45"/>
    <w:rsid w:val="00A86D05"/>
    <w:rsid w:val="00A86F9D"/>
    <w:rsid w:val="00A876AB"/>
    <w:rsid w:val="00A90345"/>
    <w:rsid w:val="00A915DD"/>
    <w:rsid w:val="00A92CC5"/>
    <w:rsid w:val="00A9613D"/>
    <w:rsid w:val="00AA0CC5"/>
    <w:rsid w:val="00AA28C3"/>
    <w:rsid w:val="00AA2993"/>
    <w:rsid w:val="00AA2F25"/>
    <w:rsid w:val="00AA4708"/>
    <w:rsid w:val="00AA7614"/>
    <w:rsid w:val="00AA7E51"/>
    <w:rsid w:val="00AB480E"/>
    <w:rsid w:val="00AB5818"/>
    <w:rsid w:val="00AC2699"/>
    <w:rsid w:val="00AC792B"/>
    <w:rsid w:val="00AC7D50"/>
    <w:rsid w:val="00AD2F5C"/>
    <w:rsid w:val="00AD74E6"/>
    <w:rsid w:val="00AE6DF3"/>
    <w:rsid w:val="00AE7CC2"/>
    <w:rsid w:val="00AF053B"/>
    <w:rsid w:val="00AF263B"/>
    <w:rsid w:val="00AF32AA"/>
    <w:rsid w:val="00AF4286"/>
    <w:rsid w:val="00AF55CD"/>
    <w:rsid w:val="00B0170A"/>
    <w:rsid w:val="00B025AE"/>
    <w:rsid w:val="00B06FCE"/>
    <w:rsid w:val="00B11C82"/>
    <w:rsid w:val="00B1369D"/>
    <w:rsid w:val="00B16513"/>
    <w:rsid w:val="00B24048"/>
    <w:rsid w:val="00B304DD"/>
    <w:rsid w:val="00B3127B"/>
    <w:rsid w:val="00B32471"/>
    <w:rsid w:val="00B336FA"/>
    <w:rsid w:val="00B3696F"/>
    <w:rsid w:val="00B36F16"/>
    <w:rsid w:val="00B377B1"/>
    <w:rsid w:val="00B402B5"/>
    <w:rsid w:val="00B43BCD"/>
    <w:rsid w:val="00B455B5"/>
    <w:rsid w:val="00B520EE"/>
    <w:rsid w:val="00B52B21"/>
    <w:rsid w:val="00B52E9C"/>
    <w:rsid w:val="00B531D0"/>
    <w:rsid w:val="00B5658F"/>
    <w:rsid w:val="00B5721B"/>
    <w:rsid w:val="00B6086E"/>
    <w:rsid w:val="00B74CFD"/>
    <w:rsid w:val="00B76073"/>
    <w:rsid w:val="00B77822"/>
    <w:rsid w:val="00B77E94"/>
    <w:rsid w:val="00B82D6A"/>
    <w:rsid w:val="00B9251A"/>
    <w:rsid w:val="00B97C6A"/>
    <w:rsid w:val="00BA0504"/>
    <w:rsid w:val="00BA1A9C"/>
    <w:rsid w:val="00BA5EFB"/>
    <w:rsid w:val="00BA70FA"/>
    <w:rsid w:val="00BB202A"/>
    <w:rsid w:val="00BB2A7A"/>
    <w:rsid w:val="00BB2F53"/>
    <w:rsid w:val="00BB5249"/>
    <w:rsid w:val="00BB70C1"/>
    <w:rsid w:val="00BC3860"/>
    <w:rsid w:val="00BC4112"/>
    <w:rsid w:val="00BC5AA0"/>
    <w:rsid w:val="00BC7800"/>
    <w:rsid w:val="00BD30D3"/>
    <w:rsid w:val="00BD591E"/>
    <w:rsid w:val="00BD6299"/>
    <w:rsid w:val="00BD7DA0"/>
    <w:rsid w:val="00BE3E8B"/>
    <w:rsid w:val="00BF02D1"/>
    <w:rsid w:val="00BF0A46"/>
    <w:rsid w:val="00BF1CC2"/>
    <w:rsid w:val="00BF5AF9"/>
    <w:rsid w:val="00C003B6"/>
    <w:rsid w:val="00C03700"/>
    <w:rsid w:val="00C06234"/>
    <w:rsid w:val="00C06307"/>
    <w:rsid w:val="00C0756A"/>
    <w:rsid w:val="00C0757E"/>
    <w:rsid w:val="00C13ED2"/>
    <w:rsid w:val="00C16A87"/>
    <w:rsid w:val="00C16BE8"/>
    <w:rsid w:val="00C22465"/>
    <w:rsid w:val="00C225F4"/>
    <w:rsid w:val="00C22936"/>
    <w:rsid w:val="00C24655"/>
    <w:rsid w:val="00C253B7"/>
    <w:rsid w:val="00C30E2D"/>
    <w:rsid w:val="00C32A7A"/>
    <w:rsid w:val="00C35530"/>
    <w:rsid w:val="00C3658B"/>
    <w:rsid w:val="00C37506"/>
    <w:rsid w:val="00C41665"/>
    <w:rsid w:val="00C4246C"/>
    <w:rsid w:val="00C464FC"/>
    <w:rsid w:val="00C4757A"/>
    <w:rsid w:val="00C47E87"/>
    <w:rsid w:val="00C528C3"/>
    <w:rsid w:val="00C54FEA"/>
    <w:rsid w:val="00C55E5C"/>
    <w:rsid w:val="00C57754"/>
    <w:rsid w:val="00C63066"/>
    <w:rsid w:val="00C6451B"/>
    <w:rsid w:val="00C6655B"/>
    <w:rsid w:val="00C728B2"/>
    <w:rsid w:val="00C75F46"/>
    <w:rsid w:val="00C76B16"/>
    <w:rsid w:val="00C80DD9"/>
    <w:rsid w:val="00C833E8"/>
    <w:rsid w:val="00C92BB7"/>
    <w:rsid w:val="00C92C98"/>
    <w:rsid w:val="00CA100A"/>
    <w:rsid w:val="00CA3258"/>
    <w:rsid w:val="00CA456B"/>
    <w:rsid w:val="00CA61AF"/>
    <w:rsid w:val="00CA6697"/>
    <w:rsid w:val="00CB1964"/>
    <w:rsid w:val="00CB3001"/>
    <w:rsid w:val="00CB6FF0"/>
    <w:rsid w:val="00CC0434"/>
    <w:rsid w:val="00CC0C87"/>
    <w:rsid w:val="00CC15F0"/>
    <w:rsid w:val="00CC4933"/>
    <w:rsid w:val="00CD11BE"/>
    <w:rsid w:val="00CD1822"/>
    <w:rsid w:val="00CD2DCD"/>
    <w:rsid w:val="00CD47A7"/>
    <w:rsid w:val="00CD4D4E"/>
    <w:rsid w:val="00CD663E"/>
    <w:rsid w:val="00CD70D9"/>
    <w:rsid w:val="00CD7615"/>
    <w:rsid w:val="00CE2FD1"/>
    <w:rsid w:val="00CE6221"/>
    <w:rsid w:val="00CE71FB"/>
    <w:rsid w:val="00CF12C6"/>
    <w:rsid w:val="00CF1F68"/>
    <w:rsid w:val="00CF2EC9"/>
    <w:rsid w:val="00CF32C9"/>
    <w:rsid w:val="00CF4E2D"/>
    <w:rsid w:val="00D03F35"/>
    <w:rsid w:val="00D04400"/>
    <w:rsid w:val="00D06DC5"/>
    <w:rsid w:val="00D07190"/>
    <w:rsid w:val="00D1008B"/>
    <w:rsid w:val="00D100E1"/>
    <w:rsid w:val="00D134DC"/>
    <w:rsid w:val="00D22F0D"/>
    <w:rsid w:val="00D246BC"/>
    <w:rsid w:val="00D252BA"/>
    <w:rsid w:val="00D25396"/>
    <w:rsid w:val="00D253BF"/>
    <w:rsid w:val="00D257F6"/>
    <w:rsid w:val="00D270C7"/>
    <w:rsid w:val="00D27F8D"/>
    <w:rsid w:val="00D30491"/>
    <w:rsid w:val="00D318F2"/>
    <w:rsid w:val="00D35AF8"/>
    <w:rsid w:val="00D4382D"/>
    <w:rsid w:val="00D43998"/>
    <w:rsid w:val="00D45F2D"/>
    <w:rsid w:val="00D46691"/>
    <w:rsid w:val="00D470EB"/>
    <w:rsid w:val="00D51B34"/>
    <w:rsid w:val="00D51B61"/>
    <w:rsid w:val="00D52679"/>
    <w:rsid w:val="00D534FE"/>
    <w:rsid w:val="00D54142"/>
    <w:rsid w:val="00D54CFD"/>
    <w:rsid w:val="00D54F92"/>
    <w:rsid w:val="00D57597"/>
    <w:rsid w:val="00D62806"/>
    <w:rsid w:val="00D64AD8"/>
    <w:rsid w:val="00D66D34"/>
    <w:rsid w:val="00D70036"/>
    <w:rsid w:val="00D72C67"/>
    <w:rsid w:val="00D735BD"/>
    <w:rsid w:val="00D75BC4"/>
    <w:rsid w:val="00D75F17"/>
    <w:rsid w:val="00D76B08"/>
    <w:rsid w:val="00D82F73"/>
    <w:rsid w:val="00D86FCD"/>
    <w:rsid w:val="00D90F14"/>
    <w:rsid w:val="00D9237F"/>
    <w:rsid w:val="00D94210"/>
    <w:rsid w:val="00D948F6"/>
    <w:rsid w:val="00D94AED"/>
    <w:rsid w:val="00D94C47"/>
    <w:rsid w:val="00D95B9C"/>
    <w:rsid w:val="00DA2551"/>
    <w:rsid w:val="00DA4DBE"/>
    <w:rsid w:val="00DA6E97"/>
    <w:rsid w:val="00DB29A5"/>
    <w:rsid w:val="00DB328E"/>
    <w:rsid w:val="00DB5530"/>
    <w:rsid w:val="00DB6AE3"/>
    <w:rsid w:val="00DB79D4"/>
    <w:rsid w:val="00DC1511"/>
    <w:rsid w:val="00DC618F"/>
    <w:rsid w:val="00DC6281"/>
    <w:rsid w:val="00DC7DDD"/>
    <w:rsid w:val="00DD0A71"/>
    <w:rsid w:val="00DD53FE"/>
    <w:rsid w:val="00DE1259"/>
    <w:rsid w:val="00DE335E"/>
    <w:rsid w:val="00DE5C17"/>
    <w:rsid w:val="00DF2688"/>
    <w:rsid w:val="00DF2AB4"/>
    <w:rsid w:val="00DF5F0F"/>
    <w:rsid w:val="00DF5FA6"/>
    <w:rsid w:val="00E01339"/>
    <w:rsid w:val="00E03C18"/>
    <w:rsid w:val="00E03F3A"/>
    <w:rsid w:val="00E1455F"/>
    <w:rsid w:val="00E1500D"/>
    <w:rsid w:val="00E15641"/>
    <w:rsid w:val="00E15C3A"/>
    <w:rsid w:val="00E1676C"/>
    <w:rsid w:val="00E22F8E"/>
    <w:rsid w:val="00E27B93"/>
    <w:rsid w:val="00E324CC"/>
    <w:rsid w:val="00E339FB"/>
    <w:rsid w:val="00E377B7"/>
    <w:rsid w:val="00E41333"/>
    <w:rsid w:val="00E4415F"/>
    <w:rsid w:val="00E444B2"/>
    <w:rsid w:val="00E4476D"/>
    <w:rsid w:val="00E50BBE"/>
    <w:rsid w:val="00E50EEA"/>
    <w:rsid w:val="00E540A9"/>
    <w:rsid w:val="00E55514"/>
    <w:rsid w:val="00E55E0A"/>
    <w:rsid w:val="00E56D8F"/>
    <w:rsid w:val="00E6197C"/>
    <w:rsid w:val="00E67DF2"/>
    <w:rsid w:val="00E77E57"/>
    <w:rsid w:val="00E8375E"/>
    <w:rsid w:val="00E86125"/>
    <w:rsid w:val="00E87246"/>
    <w:rsid w:val="00E93D56"/>
    <w:rsid w:val="00E96593"/>
    <w:rsid w:val="00E9705B"/>
    <w:rsid w:val="00E97475"/>
    <w:rsid w:val="00E97D7D"/>
    <w:rsid w:val="00EA5C3F"/>
    <w:rsid w:val="00EB002D"/>
    <w:rsid w:val="00EB1DF3"/>
    <w:rsid w:val="00EB4C42"/>
    <w:rsid w:val="00EB562A"/>
    <w:rsid w:val="00EB643E"/>
    <w:rsid w:val="00EC02BB"/>
    <w:rsid w:val="00EC0505"/>
    <w:rsid w:val="00EC173F"/>
    <w:rsid w:val="00EC1D9F"/>
    <w:rsid w:val="00EC3CCA"/>
    <w:rsid w:val="00EC50C3"/>
    <w:rsid w:val="00EC54F3"/>
    <w:rsid w:val="00EC719F"/>
    <w:rsid w:val="00EC74E6"/>
    <w:rsid w:val="00ED2F7C"/>
    <w:rsid w:val="00ED38A2"/>
    <w:rsid w:val="00ED64C1"/>
    <w:rsid w:val="00EE14D9"/>
    <w:rsid w:val="00EE3E38"/>
    <w:rsid w:val="00EE6768"/>
    <w:rsid w:val="00EF181F"/>
    <w:rsid w:val="00EF63A6"/>
    <w:rsid w:val="00EF7391"/>
    <w:rsid w:val="00F0422A"/>
    <w:rsid w:val="00F06A40"/>
    <w:rsid w:val="00F06B4A"/>
    <w:rsid w:val="00F07747"/>
    <w:rsid w:val="00F1198A"/>
    <w:rsid w:val="00F130DE"/>
    <w:rsid w:val="00F135DE"/>
    <w:rsid w:val="00F14E6C"/>
    <w:rsid w:val="00F247D7"/>
    <w:rsid w:val="00F267DA"/>
    <w:rsid w:val="00F2694E"/>
    <w:rsid w:val="00F26BA1"/>
    <w:rsid w:val="00F3164B"/>
    <w:rsid w:val="00F36A7A"/>
    <w:rsid w:val="00F42B61"/>
    <w:rsid w:val="00F435F2"/>
    <w:rsid w:val="00F440EC"/>
    <w:rsid w:val="00F44A6F"/>
    <w:rsid w:val="00F44CD1"/>
    <w:rsid w:val="00F50A2A"/>
    <w:rsid w:val="00F55C1B"/>
    <w:rsid w:val="00F575AC"/>
    <w:rsid w:val="00F57FE0"/>
    <w:rsid w:val="00F60ADE"/>
    <w:rsid w:val="00F62C59"/>
    <w:rsid w:val="00F64ED0"/>
    <w:rsid w:val="00F65395"/>
    <w:rsid w:val="00F66962"/>
    <w:rsid w:val="00F703FE"/>
    <w:rsid w:val="00F73EF5"/>
    <w:rsid w:val="00F75026"/>
    <w:rsid w:val="00F76496"/>
    <w:rsid w:val="00F800F2"/>
    <w:rsid w:val="00F8163E"/>
    <w:rsid w:val="00F823D1"/>
    <w:rsid w:val="00F835FC"/>
    <w:rsid w:val="00F87B06"/>
    <w:rsid w:val="00F87CF7"/>
    <w:rsid w:val="00F90048"/>
    <w:rsid w:val="00F915EB"/>
    <w:rsid w:val="00F95D00"/>
    <w:rsid w:val="00FA2100"/>
    <w:rsid w:val="00FA3362"/>
    <w:rsid w:val="00FA3A68"/>
    <w:rsid w:val="00FA6351"/>
    <w:rsid w:val="00FA69BD"/>
    <w:rsid w:val="00FB4354"/>
    <w:rsid w:val="00FC21E8"/>
    <w:rsid w:val="00FC4697"/>
    <w:rsid w:val="00FC5FE0"/>
    <w:rsid w:val="00FC7C0A"/>
    <w:rsid w:val="00FD0334"/>
    <w:rsid w:val="00FD3930"/>
    <w:rsid w:val="00FD49F8"/>
    <w:rsid w:val="00FD5312"/>
    <w:rsid w:val="00FD63BB"/>
    <w:rsid w:val="00FE3C5F"/>
    <w:rsid w:val="00FE4A38"/>
    <w:rsid w:val="00FE5945"/>
    <w:rsid w:val="00FE5A60"/>
    <w:rsid w:val="00FF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052EE9AF"/>
  <w15:chartTrackingRefBased/>
  <w15:docId w15:val="{6E3C444D-EB68-4EA3-859B-9F101A1F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HN" w:eastAsia="es-H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27CB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4875"/>
    <w:pPr>
      <w:tabs>
        <w:tab w:val="center" w:pos="4419"/>
        <w:tab w:val="right" w:pos="8838"/>
      </w:tabs>
      <w:spacing w:after="0" w:line="240" w:lineRule="auto"/>
    </w:pPr>
    <w:rPr>
      <w:lang w:val="es-HN"/>
    </w:rPr>
  </w:style>
  <w:style w:type="character" w:customStyle="1" w:styleId="EncabezadoCar">
    <w:name w:val="Encabezado Car"/>
    <w:basedOn w:val="Fuentedeprrafopredeter"/>
    <w:link w:val="Encabezado"/>
    <w:uiPriority w:val="99"/>
    <w:rsid w:val="00474875"/>
  </w:style>
  <w:style w:type="paragraph" w:styleId="Piedepgina">
    <w:name w:val="footer"/>
    <w:basedOn w:val="Normal"/>
    <w:link w:val="PiedepginaCar"/>
    <w:uiPriority w:val="99"/>
    <w:unhideWhenUsed/>
    <w:rsid w:val="00474875"/>
    <w:pPr>
      <w:tabs>
        <w:tab w:val="center" w:pos="4419"/>
        <w:tab w:val="right" w:pos="8838"/>
      </w:tabs>
      <w:spacing w:after="0" w:line="240" w:lineRule="auto"/>
    </w:pPr>
    <w:rPr>
      <w:lang w:val="es-H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74875"/>
  </w:style>
  <w:style w:type="paragraph" w:styleId="Textodeglobo">
    <w:name w:val="Balloon Text"/>
    <w:basedOn w:val="Normal"/>
    <w:link w:val="TextodegloboCar"/>
    <w:uiPriority w:val="99"/>
    <w:semiHidden/>
    <w:unhideWhenUsed/>
    <w:rsid w:val="00474875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7487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B27CB"/>
    <w:rPr>
      <w:lang w:val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EC719F"/>
    <w:rPr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95BC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neth\Escritorio\Ok%20Papel%20Membretado%20Escuela%20Ciencias%20de%20la%20Cultura%20F+&#161;sic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01EBC-8626-49F3-A636-69D9673F8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Ok Papel Membretado Escuela Ciencias de la Cultura F+¡sica</Template>
  <TotalTime>67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lastenia</dc:creator>
  <cp:keywords/>
  <cp:lastModifiedBy>danielflores2111@gmail.com</cp:lastModifiedBy>
  <cp:revision>16</cp:revision>
  <cp:lastPrinted>2019-02-26T16:53:00Z</cp:lastPrinted>
  <dcterms:created xsi:type="dcterms:W3CDTF">2019-03-01T17:24:00Z</dcterms:created>
  <dcterms:modified xsi:type="dcterms:W3CDTF">2022-05-16T15:52:00Z</dcterms:modified>
</cp:coreProperties>
</file>